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6D7" w:rsidRDefault="00CB66D7" w:rsidP="00CB66D7">
      <w:pPr>
        <w:rPr>
          <w:rStyle w:val="Hyperlink"/>
          <w:u w:val="none"/>
        </w:rPr>
      </w:pPr>
      <w:r>
        <w:rPr>
          <w:rStyle w:val="Hyperlink"/>
        </w:rPr>
        <w:t>Thomas COPMANFORD</w:t>
      </w:r>
      <w:r>
        <w:rPr>
          <w:rStyle w:val="Hyperlink"/>
          <w:u w:val="none"/>
        </w:rPr>
        <w:t xml:space="preserve">      (fl.1404)</w:t>
      </w:r>
    </w:p>
    <w:p w:rsidR="00CB66D7" w:rsidRDefault="00CB66D7" w:rsidP="00CB66D7">
      <w:pPr>
        <w:rPr>
          <w:rStyle w:val="Hyperlink"/>
          <w:u w:val="none"/>
        </w:rPr>
      </w:pPr>
    </w:p>
    <w:p w:rsidR="00CB66D7" w:rsidRDefault="00CB66D7" w:rsidP="00CB66D7">
      <w:pPr>
        <w:rPr>
          <w:rStyle w:val="Hyperlink"/>
          <w:u w:val="none"/>
        </w:rPr>
      </w:pPr>
    </w:p>
    <w:p w:rsidR="00CB66D7" w:rsidRDefault="00CB66D7" w:rsidP="00CB66D7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  1 May1404</w:t>
      </w:r>
      <w:r>
        <w:rPr>
          <w:rStyle w:val="Hyperlink"/>
          <w:u w:val="none"/>
        </w:rPr>
        <w:tab/>
        <w:t xml:space="preserve">He was one of those to whom John </w:t>
      </w:r>
      <w:proofErr w:type="spellStart"/>
      <w:r>
        <w:rPr>
          <w:rStyle w:val="Hyperlink"/>
          <w:u w:val="none"/>
        </w:rPr>
        <w:t>Mene</w:t>
      </w:r>
      <w:proofErr w:type="spellEnd"/>
      <w:r>
        <w:rPr>
          <w:rStyle w:val="Hyperlink"/>
          <w:u w:val="none"/>
        </w:rPr>
        <w:t>(q.v.) and his wife, Joan(q.v.),</w:t>
      </w:r>
    </w:p>
    <w:p w:rsidR="00CB66D7" w:rsidRDefault="00CB66D7" w:rsidP="00CB66D7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granted lands and manors in Berkshire.</w:t>
      </w:r>
    </w:p>
    <w:p w:rsidR="00CB66D7" w:rsidRDefault="00CB66D7" w:rsidP="00CB66D7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6" w:history="1">
        <w:r w:rsidRPr="00715524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ref.C146/955)</w:t>
      </w:r>
    </w:p>
    <w:p w:rsidR="00B31524" w:rsidRDefault="00B31524" w:rsidP="00B3152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Feb.1405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atte</w:t>
      </w:r>
      <w:proofErr w:type="spell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Watre</w:t>
      </w:r>
      <w:proofErr w:type="spellEnd"/>
      <w:r>
        <w:rPr>
          <w:rStyle w:val="Hyperlink"/>
          <w:color w:val="auto"/>
          <w:u w:val="none"/>
        </w:rPr>
        <w:t>(q.v.) released all his right in lands etc. in Berkshire and Oxfordshire to him and others.</w:t>
      </w:r>
    </w:p>
    <w:p w:rsidR="00B31524" w:rsidRDefault="00B31524" w:rsidP="00B31524">
      <w:pPr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64555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 ref. C146/994)</w:t>
      </w:r>
    </w:p>
    <w:p w:rsidR="00CB66D7" w:rsidRDefault="00CB66D7" w:rsidP="00CB66D7">
      <w:pPr>
        <w:rPr>
          <w:rStyle w:val="Hyperlink"/>
          <w:u w:val="none"/>
        </w:rPr>
      </w:pPr>
    </w:p>
    <w:p w:rsidR="00CB66D7" w:rsidRDefault="00CB66D7" w:rsidP="00CB66D7">
      <w:pPr>
        <w:rPr>
          <w:rStyle w:val="Hyperlink"/>
          <w:u w:val="none"/>
        </w:rPr>
      </w:pPr>
    </w:p>
    <w:p w:rsidR="00CB66D7" w:rsidRDefault="00CB66D7" w:rsidP="00CB66D7">
      <w:pPr>
        <w:rPr>
          <w:rStyle w:val="Hyperlink"/>
          <w:u w:val="none"/>
        </w:rPr>
      </w:pPr>
      <w:r>
        <w:rPr>
          <w:rStyle w:val="Hyperlink"/>
          <w:u w:val="none"/>
        </w:rPr>
        <w:t>11 July 2015</w:t>
      </w:r>
    </w:p>
    <w:p w:rsidR="00B31524" w:rsidRDefault="00B31524" w:rsidP="00CB66D7">
      <w:pPr>
        <w:rPr>
          <w:rStyle w:val="Hyperlink"/>
          <w:u w:val="none"/>
        </w:rPr>
      </w:pPr>
      <w:r>
        <w:rPr>
          <w:rStyle w:val="Hyperlink"/>
          <w:u w:val="none"/>
        </w:rPr>
        <w:t>12 October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6D7" w:rsidRDefault="00CB66D7" w:rsidP="00920DE3">
      <w:r>
        <w:separator/>
      </w:r>
    </w:p>
  </w:endnote>
  <w:endnote w:type="continuationSeparator" w:id="0">
    <w:p w:rsidR="00CB66D7" w:rsidRDefault="00CB66D7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6D7" w:rsidRDefault="00CB66D7" w:rsidP="00920DE3">
      <w:r>
        <w:separator/>
      </w:r>
    </w:p>
  </w:footnote>
  <w:footnote w:type="continuationSeparator" w:id="0">
    <w:p w:rsidR="00CB66D7" w:rsidRDefault="00CB66D7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6D7"/>
    <w:rsid w:val="00120749"/>
    <w:rsid w:val="00624CAE"/>
    <w:rsid w:val="00920DE3"/>
    <w:rsid w:val="00B31524"/>
    <w:rsid w:val="00C009D8"/>
    <w:rsid w:val="00CB66D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99245"/>
  <w15:docId w15:val="{EA2A144F-96F8-4573-A3FF-C916A464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6D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B66D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2015-07-24T18:33:00Z</dcterms:created>
  <dcterms:modified xsi:type="dcterms:W3CDTF">2015-10-12T08:01:00Z</dcterms:modified>
</cp:coreProperties>
</file>