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139" w:rsidRDefault="006C6139" w:rsidP="006C6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COPLLESTON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C6139" w:rsidRDefault="006C6139" w:rsidP="006C6139">
      <w:pPr>
        <w:rPr>
          <w:rFonts w:ascii="Times New Roman" w:hAnsi="Times New Roman" w:cs="Times New Roman"/>
        </w:rPr>
      </w:pPr>
    </w:p>
    <w:p w:rsidR="006C6139" w:rsidRDefault="006C6139" w:rsidP="006C6139">
      <w:pPr>
        <w:rPr>
          <w:rFonts w:ascii="Times New Roman" w:hAnsi="Times New Roman" w:cs="Times New Roman"/>
        </w:rPr>
      </w:pPr>
    </w:p>
    <w:p w:rsidR="006C6139" w:rsidRDefault="006C6139" w:rsidP="006C6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died.</w:t>
      </w:r>
    </w:p>
    <w:p w:rsidR="006C6139" w:rsidRDefault="006C6139" w:rsidP="006C6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C6139" w:rsidRDefault="006C6139" w:rsidP="006C6139">
      <w:pPr>
        <w:rPr>
          <w:rFonts w:ascii="Times New Roman" w:hAnsi="Times New Roman" w:cs="Times New Roman"/>
        </w:rPr>
      </w:pPr>
    </w:p>
    <w:p w:rsidR="006C6139" w:rsidRDefault="006C6139" w:rsidP="006C6139">
      <w:pPr>
        <w:rPr>
          <w:rFonts w:ascii="Times New Roman" w:hAnsi="Times New Roman" w:cs="Times New Roman"/>
        </w:rPr>
      </w:pPr>
    </w:p>
    <w:p w:rsidR="006C6139" w:rsidRDefault="006C6139" w:rsidP="006C6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Administrator:   John Denys(q.v.).   (ibid.)</w:t>
      </w:r>
    </w:p>
    <w:p w:rsidR="006C6139" w:rsidRDefault="006C6139" w:rsidP="006C6139">
      <w:pPr>
        <w:rPr>
          <w:rFonts w:ascii="Times New Roman" w:hAnsi="Times New Roman" w:cs="Times New Roman"/>
        </w:rPr>
      </w:pPr>
    </w:p>
    <w:p w:rsidR="006C6139" w:rsidRDefault="006C6139" w:rsidP="006C6139">
      <w:pPr>
        <w:rPr>
          <w:rFonts w:ascii="Times New Roman" w:hAnsi="Times New Roman" w:cs="Times New Roman"/>
        </w:rPr>
      </w:pPr>
    </w:p>
    <w:p w:rsidR="006C6139" w:rsidRDefault="006C6139" w:rsidP="006C6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July 2017</w:t>
      </w:r>
    </w:p>
    <w:p w:rsidR="006B2F86" w:rsidRPr="00E71FC3" w:rsidRDefault="006C61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139" w:rsidRDefault="006C6139" w:rsidP="00E71FC3">
      <w:r>
        <w:separator/>
      </w:r>
    </w:p>
  </w:endnote>
  <w:endnote w:type="continuationSeparator" w:id="0">
    <w:p w:rsidR="006C6139" w:rsidRDefault="006C61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139" w:rsidRDefault="006C6139" w:rsidP="00E71FC3">
      <w:r>
        <w:separator/>
      </w:r>
    </w:p>
  </w:footnote>
  <w:footnote w:type="continuationSeparator" w:id="0">
    <w:p w:rsidR="006C6139" w:rsidRDefault="006C61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39"/>
    <w:rsid w:val="001A7C09"/>
    <w:rsid w:val="00577BD5"/>
    <w:rsid w:val="00656CBA"/>
    <w:rsid w:val="006A1F77"/>
    <w:rsid w:val="006C613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30C21-B398-4B72-81BB-0085798B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61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C61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2017-08-02T15:05:00Z</dcterms:created>
  <dcterms:modified xsi:type="dcterms:W3CDTF">2017-08-02T15:07:00Z</dcterms:modified>
</cp:coreProperties>
</file>