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25645" w14:textId="77777777" w:rsidR="00C02043" w:rsidRDefault="00C02043" w:rsidP="00C02043">
      <w:pPr>
        <w:pStyle w:val="NoSpacing"/>
      </w:pPr>
      <w:r w:rsidRPr="00C02043">
        <w:rPr>
          <w:u w:val="single"/>
        </w:rPr>
        <w:t>William COPLEY</w:t>
      </w:r>
      <w:r>
        <w:t xml:space="preserve">    </w:t>
      </w:r>
      <w:proofErr w:type="gramStart"/>
      <w:r>
        <w:t xml:space="preserve">   (</w:t>
      </w:r>
      <w:proofErr w:type="gramEnd"/>
      <w:r>
        <w:t>fl.1496)</w:t>
      </w:r>
    </w:p>
    <w:p w14:paraId="62346CF5" w14:textId="77777777" w:rsidR="00C02043" w:rsidRDefault="00C02043" w:rsidP="00C02043">
      <w:pPr>
        <w:pStyle w:val="NoSpacing"/>
      </w:pPr>
    </w:p>
    <w:p w14:paraId="1044CF52" w14:textId="77777777" w:rsidR="00C02043" w:rsidRDefault="00C02043" w:rsidP="00C02043">
      <w:pPr>
        <w:pStyle w:val="NoSpacing"/>
      </w:pPr>
    </w:p>
    <w:p w14:paraId="3AD227E0" w14:textId="77777777" w:rsidR="00C02043" w:rsidRDefault="00C02043" w:rsidP="00C02043">
      <w:pPr>
        <w:pStyle w:val="NoSpacing"/>
      </w:pPr>
      <w:r>
        <w:t>21 Dec.1496</w:t>
      </w:r>
      <w:r>
        <w:tab/>
        <w:t xml:space="preserve">He was instituted to the chantry at the altar of </w:t>
      </w:r>
      <w:proofErr w:type="spellStart"/>
      <w:proofErr w:type="gramStart"/>
      <w:r>
        <w:t>St.Katherine</w:t>
      </w:r>
      <w:proofErr w:type="spellEnd"/>
      <w:proofErr w:type="gramEnd"/>
      <w:r>
        <w:t xml:space="preserve"> in Newark</w:t>
      </w:r>
    </w:p>
    <w:p w14:paraId="2B5080DC" w14:textId="77777777" w:rsidR="00C02043" w:rsidRDefault="00C02043" w:rsidP="00C02043">
      <w:pPr>
        <w:pStyle w:val="NoSpacing"/>
      </w:pPr>
      <w:r>
        <w:tab/>
      </w:r>
      <w:r>
        <w:tab/>
        <w:t>parish church.</w:t>
      </w:r>
    </w:p>
    <w:p w14:paraId="4A6C5283" w14:textId="77777777" w:rsidR="00C02043" w:rsidRDefault="00C02043" w:rsidP="00C02043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38A63638" w14:textId="77777777" w:rsidR="00C02043" w:rsidRDefault="00C02043" w:rsidP="00C02043">
      <w:pPr>
        <w:pStyle w:val="NoSpacing"/>
      </w:pPr>
    </w:p>
    <w:p w14:paraId="5B7AD8E2" w14:textId="77777777" w:rsidR="00C02043" w:rsidRDefault="00C02043" w:rsidP="00C02043">
      <w:pPr>
        <w:pStyle w:val="NoSpacing"/>
      </w:pPr>
    </w:p>
    <w:p w14:paraId="12DF4E71" w14:textId="77777777" w:rsidR="00C02043" w:rsidRDefault="00C02043" w:rsidP="00C02043">
      <w:pPr>
        <w:pStyle w:val="NoSpacing"/>
      </w:pPr>
      <w:r>
        <w:t xml:space="preserve"> 6 November 2022</w:t>
      </w:r>
    </w:p>
    <w:p w14:paraId="212145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F867" w14:textId="77777777" w:rsidR="00C02043" w:rsidRDefault="00C02043" w:rsidP="009139A6">
      <w:r>
        <w:separator/>
      </w:r>
    </w:p>
  </w:endnote>
  <w:endnote w:type="continuationSeparator" w:id="0">
    <w:p w14:paraId="4642D090" w14:textId="77777777" w:rsidR="00C02043" w:rsidRDefault="00C020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1F4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5D5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165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2F1D3" w14:textId="77777777" w:rsidR="00C02043" w:rsidRDefault="00C02043" w:rsidP="009139A6">
      <w:r>
        <w:separator/>
      </w:r>
    </w:p>
  </w:footnote>
  <w:footnote w:type="continuationSeparator" w:id="0">
    <w:p w14:paraId="49CB4C68" w14:textId="77777777" w:rsidR="00C02043" w:rsidRDefault="00C020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A9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54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85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4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204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1635"/>
  <w15:chartTrackingRefBased/>
  <w15:docId w15:val="{F49D35E6-FFF9-48F4-A984-265F9E5E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2023-01-17T21:12:00Z</dcterms:created>
  <dcterms:modified xsi:type="dcterms:W3CDTF">2023-01-17T21:13:00Z</dcterms:modified>
</cp:coreProperties>
</file>