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BF9C" w14:textId="77777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COPLEY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25DDB291" w14:textId="0822E092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Kirklees Nunnery.</w:t>
      </w:r>
    </w:p>
    <w:p w14:paraId="451837EC" w14:textId="77777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262B01" w14:textId="2EF73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34EE19" w14:textId="77777777" w:rsidR="005866FB" w:rsidRDefault="005866FB" w:rsidP="005866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5C9F23AD" w14:textId="77777777" w:rsidR="005866FB" w:rsidRPr="00911497" w:rsidRDefault="005866FB" w:rsidP="005866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5D17A57F" w14:textId="5CB97A94" w:rsidR="005866FB" w:rsidRPr="005866FB" w:rsidRDefault="005866FB" w:rsidP="00722F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4C4CB023" w14:textId="77777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350E0256" w14:textId="77777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757C6BFD" w14:textId="77777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4147C571" w14:textId="77777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6E55B1" w14:textId="77777777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A58BF" w14:textId="52A07A93" w:rsidR="00722F3B" w:rsidRDefault="00722F3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718B2813" w14:textId="50C04826" w:rsidR="005866FB" w:rsidRPr="00C17D89" w:rsidRDefault="005866FB" w:rsidP="00722F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2021</w:t>
      </w:r>
    </w:p>
    <w:p w14:paraId="285A76DB" w14:textId="0B8B4B2A" w:rsidR="00BA00AB" w:rsidRPr="00722F3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22F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80AD5" w14:textId="77777777" w:rsidR="00722F3B" w:rsidRDefault="00722F3B" w:rsidP="009139A6">
      <w:r>
        <w:separator/>
      </w:r>
    </w:p>
  </w:endnote>
  <w:endnote w:type="continuationSeparator" w:id="0">
    <w:p w14:paraId="238249F1" w14:textId="77777777" w:rsidR="00722F3B" w:rsidRDefault="00722F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D51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7DE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64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E84E7" w14:textId="77777777" w:rsidR="00722F3B" w:rsidRDefault="00722F3B" w:rsidP="009139A6">
      <w:r>
        <w:separator/>
      </w:r>
    </w:p>
  </w:footnote>
  <w:footnote w:type="continuationSeparator" w:id="0">
    <w:p w14:paraId="22C7EA86" w14:textId="77777777" w:rsidR="00722F3B" w:rsidRDefault="00722F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D61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9B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80F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3B"/>
    <w:rsid w:val="000666E0"/>
    <w:rsid w:val="002510B7"/>
    <w:rsid w:val="005866FB"/>
    <w:rsid w:val="005C130B"/>
    <w:rsid w:val="00722F3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69C50"/>
  <w15:chartTrackingRefBased/>
  <w15:docId w15:val="{1656B857-A980-46B9-B4BF-0E5118B13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2021-03-06T21:22:00Z</dcterms:created>
  <dcterms:modified xsi:type="dcterms:W3CDTF">2021-06-20T11:21:00Z</dcterms:modified>
</cp:coreProperties>
</file>