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61E0E2" w14:textId="77777777" w:rsidR="001030F9" w:rsidRDefault="001030F9" w:rsidP="001030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COPLEY, junior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8FD3D2F" w14:textId="77777777" w:rsidR="001030F9" w:rsidRDefault="001030F9" w:rsidP="001030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Kirkburton</w:t>
      </w:r>
      <w:proofErr w:type="spellEnd"/>
      <w:r>
        <w:rPr>
          <w:rFonts w:ascii="Times New Roman" w:hAnsi="Times New Roman" w:cs="Times New Roman"/>
        </w:rPr>
        <w:t>, West Riding of Yorkshire. Yeoman.</w:t>
      </w:r>
    </w:p>
    <w:p w14:paraId="4620E9F3" w14:textId="77777777" w:rsidR="001030F9" w:rsidRDefault="001030F9" w:rsidP="001030F9">
      <w:pPr>
        <w:rPr>
          <w:rFonts w:ascii="Times New Roman" w:hAnsi="Times New Roman" w:cs="Times New Roman"/>
        </w:rPr>
      </w:pPr>
    </w:p>
    <w:p w14:paraId="77BBD9C1" w14:textId="77777777" w:rsidR="001030F9" w:rsidRDefault="001030F9" w:rsidP="001030F9">
      <w:pPr>
        <w:rPr>
          <w:rFonts w:ascii="Times New Roman" w:hAnsi="Times New Roman" w:cs="Times New Roman"/>
        </w:rPr>
      </w:pPr>
    </w:p>
    <w:p w14:paraId="7C9DB014" w14:textId="77777777" w:rsidR="001030F9" w:rsidRDefault="001030F9" w:rsidP="001030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Neuton</w:t>
      </w:r>
      <w:proofErr w:type="spellEnd"/>
      <w:r>
        <w:rPr>
          <w:rFonts w:ascii="Times New Roman" w:hAnsi="Times New Roman" w:cs="Times New Roman"/>
        </w:rPr>
        <w:t>(q.v.) brought a plaint of debt against him, William</w:t>
      </w:r>
    </w:p>
    <w:p w14:paraId="4878EFEB" w14:textId="77777777" w:rsidR="001030F9" w:rsidRDefault="001030F9" w:rsidP="001030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Bradford of Adel(q.v.), William Copley, senior, of </w:t>
      </w:r>
      <w:proofErr w:type="spellStart"/>
      <w:r>
        <w:rPr>
          <w:rFonts w:ascii="Times New Roman" w:hAnsi="Times New Roman" w:cs="Times New Roman"/>
        </w:rPr>
        <w:t>Kirkburton</w:t>
      </w:r>
      <w:proofErr w:type="spellEnd"/>
      <w:r>
        <w:rPr>
          <w:rFonts w:ascii="Times New Roman" w:hAnsi="Times New Roman" w:cs="Times New Roman"/>
        </w:rPr>
        <w:t>(q.v.),</w:t>
      </w:r>
    </w:p>
    <w:p w14:paraId="6298DF90" w14:textId="77777777" w:rsidR="001030F9" w:rsidRDefault="001030F9" w:rsidP="001030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Ulthwayt</w:t>
      </w:r>
      <w:proofErr w:type="spellEnd"/>
      <w:r>
        <w:rPr>
          <w:rFonts w:ascii="Times New Roman" w:hAnsi="Times New Roman" w:cs="Times New Roman"/>
        </w:rPr>
        <w:t xml:space="preserve"> of Ripon(q.v.) and William </w:t>
      </w:r>
      <w:proofErr w:type="spellStart"/>
      <w:r>
        <w:rPr>
          <w:rFonts w:ascii="Times New Roman" w:hAnsi="Times New Roman" w:cs="Times New Roman"/>
        </w:rPr>
        <w:t>Goldesburgh</w:t>
      </w:r>
      <w:proofErr w:type="spellEnd"/>
      <w:r>
        <w:rPr>
          <w:rFonts w:ascii="Times New Roman" w:hAnsi="Times New Roman" w:cs="Times New Roman"/>
        </w:rPr>
        <w:t xml:space="preserve"> of</w:t>
      </w:r>
    </w:p>
    <w:p w14:paraId="1DC5854F" w14:textId="77777777" w:rsidR="001030F9" w:rsidRDefault="001030F9" w:rsidP="001030F9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Hemingbrough(q.v.).</w:t>
      </w:r>
    </w:p>
    <w:p w14:paraId="3D97F40D" w14:textId="77777777" w:rsidR="001030F9" w:rsidRDefault="001030F9" w:rsidP="001030F9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(</w:t>
      </w:r>
      <w:hyperlink r:id="rId6" w:history="1">
        <w:r w:rsidRPr="004A7AC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97A7416" w14:textId="77777777" w:rsidR="001030F9" w:rsidRDefault="001030F9" w:rsidP="001030F9">
      <w:pPr>
        <w:rPr>
          <w:rFonts w:ascii="Times New Roman" w:hAnsi="Times New Roman" w:cs="Times New Roman"/>
        </w:rPr>
      </w:pPr>
    </w:p>
    <w:p w14:paraId="39C42FE8" w14:textId="77777777" w:rsidR="001030F9" w:rsidRDefault="001030F9" w:rsidP="001030F9">
      <w:pPr>
        <w:rPr>
          <w:rFonts w:ascii="Times New Roman" w:hAnsi="Times New Roman" w:cs="Times New Roman"/>
        </w:rPr>
      </w:pPr>
    </w:p>
    <w:p w14:paraId="366EAECC" w14:textId="77777777" w:rsidR="001030F9" w:rsidRDefault="001030F9" w:rsidP="001030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July 2018</w:t>
      </w:r>
    </w:p>
    <w:p w14:paraId="72416EF5" w14:textId="77777777" w:rsidR="006B2F86" w:rsidRPr="00E71FC3" w:rsidRDefault="001030F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6467C1" w14:textId="77777777" w:rsidR="001030F9" w:rsidRDefault="001030F9" w:rsidP="00E71FC3">
      <w:r>
        <w:separator/>
      </w:r>
    </w:p>
  </w:endnote>
  <w:endnote w:type="continuationSeparator" w:id="0">
    <w:p w14:paraId="5BFB51AE" w14:textId="77777777" w:rsidR="001030F9" w:rsidRDefault="001030F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184D0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4AA4E3" w14:textId="77777777" w:rsidR="001030F9" w:rsidRDefault="001030F9" w:rsidP="00E71FC3">
      <w:r>
        <w:separator/>
      </w:r>
    </w:p>
  </w:footnote>
  <w:footnote w:type="continuationSeparator" w:id="0">
    <w:p w14:paraId="5059C29F" w14:textId="77777777" w:rsidR="001030F9" w:rsidRDefault="001030F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0F9"/>
    <w:rsid w:val="001030F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5EAFE"/>
  <w15:chartTrackingRefBased/>
  <w15:docId w15:val="{5B603328-760F-4822-8F41-C3CDA93E0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30F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030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2018-08-08T15:02:00Z</dcterms:created>
  <dcterms:modified xsi:type="dcterms:W3CDTF">2018-08-08T15:03:00Z</dcterms:modified>
</cp:coreProperties>
</file>