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D6B" w:rsidRDefault="00332D6B" w:rsidP="00332D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COPLEY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32D6B" w:rsidRDefault="00332D6B" w:rsidP="00332D6B">
      <w:pPr>
        <w:rPr>
          <w:rFonts w:ascii="Times New Roman" w:hAnsi="Times New Roman" w:cs="Times New Roman"/>
        </w:rPr>
      </w:pPr>
    </w:p>
    <w:p w:rsidR="00332D6B" w:rsidRDefault="00332D6B" w:rsidP="00332D6B">
      <w:pPr>
        <w:rPr>
          <w:rFonts w:ascii="Times New Roman" w:hAnsi="Times New Roman" w:cs="Times New Roman"/>
        </w:rPr>
      </w:pPr>
    </w:p>
    <w:p w:rsidR="00332D6B" w:rsidRDefault="00332D6B" w:rsidP="00332D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</w:rPr>
        <w:t>Alard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Westham</w:t>
      </w:r>
      <w:proofErr w:type="spellEnd"/>
      <w:r>
        <w:rPr>
          <w:rFonts w:ascii="Times New Roman" w:hAnsi="Times New Roman" w:cs="Times New Roman"/>
        </w:rPr>
        <w:t>, Sussex(q.v.),</w:t>
      </w:r>
    </w:p>
    <w:p w:rsidR="00332D6B" w:rsidRDefault="00332D6B" w:rsidP="00332D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Alman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Westham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Onsty</w:t>
      </w:r>
      <w:proofErr w:type="spellEnd"/>
      <w:r>
        <w:rPr>
          <w:rFonts w:ascii="Times New Roman" w:hAnsi="Times New Roman" w:cs="Times New Roman"/>
        </w:rPr>
        <w:t xml:space="preserve"> of Hailsham(q.v.) and </w:t>
      </w:r>
    </w:p>
    <w:p w:rsidR="00332D6B" w:rsidRDefault="00332D6B" w:rsidP="00332D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Thomas Rider of Hailsham(q.v.).</w:t>
      </w:r>
    </w:p>
    <w:p w:rsidR="00332D6B" w:rsidRDefault="00332D6B" w:rsidP="00332D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332D6B" w:rsidRDefault="00332D6B" w:rsidP="00332D6B">
      <w:pPr>
        <w:rPr>
          <w:rFonts w:ascii="Times New Roman" w:hAnsi="Times New Roman" w:cs="Times New Roman"/>
        </w:rPr>
      </w:pPr>
    </w:p>
    <w:p w:rsidR="00332D6B" w:rsidRDefault="00332D6B" w:rsidP="00332D6B">
      <w:pPr>
        <w:rPr>
          <w:rFonts w:ascii="Times New Roman" w:hAnsi="Times New Roman" w:cs="Times New Roman"/>
        </w:rPr>
      </w:pPr>
    </w:p>
    <w:p w:rsidR="00332D6B" w:rsidRDefault="00332D6B" w:rsidP="00332D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July 2017</w:t>
      </w:r>
    </w:p>
    <w:p w:rsidR="006B2F86" w:rsidRPr="00E71FC3" w:rsidRDefault="00332D6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2D6B" w:rsidRDefault="00332D6B" w:rsidP="00E71FC3">
      <w:r>
        <w:separator/>
      </w:r>
    </w:p>
  </w:endnote>
  <w:endnote w:type="continuationSeparator" w:id="0">
    <w:p w:rsidR="00332D6B" w:rsidRDefault="00332D6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2D6B" w:rsidRDefault="00332D6B" w:rsidP="00E71FC3">
      <w:r>
        <w:separator/>
      </w:r>
    </w:p>
  </w:footnote>
  <w:footnote w:type="continuationSeparator" w:id="0">
    <w:p w:rsidR="00332D6B" w:rsidRDefault="00332D6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D6B"/>
    <w:rsid w:val="001A7C09"/>
    <w:rsid w:val="00332D6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84C963-4516-4D14-BA8B-4C9831A43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2D6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2017-07-31T21:01:00Z</dcterms:created>
  <dcterms:modified xsi:type="dcterms:W3CDTF">2017-07-31T21:01:00Z</dcterms:modified>
</cp:coreProperties>
</file>