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76B25" w14:textId="0288B0A1" w:rsidR="00C5602A" w:rsidRDefault="00C560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COPLEY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 w:rsidR="00957A96">
        <w:rPr>
          <w:rFonts w:cs="Times New Roman"/>
          <w:szCs w:val="24"/>
        </w:rPr>
        <w:t>(</w:t>
      </w:r>
      <w:proofErr w:type="gramEnd"/>
      <w:r w:rsidR="00957A96">
        <w:rPr>
          <w:rFonts w:cs="Times New Roman"/>
          <w:szCs w:val="24"/>
        </w:rPr>
        <w:t>d.ca.1490)</w:t>
      </w:r>
    </w:p>
    <w:p w14:paraId="242CC32B" w14:textId="77777777" w:rsidR="00957A96" w:rsidRDefault="00957A96" w:rsidP="009139A6">
      <w:pPr>
        <w:pStyle w:val="NoSpacing"/>
        <w:rPr>
          <w:rFonts w:cs="Times New Roman"/>
          <w:szCs w:val="24"/>
        </w:rPr>
      </w:pPr>
    </w:p>
    <w:p w14:paraId="3B765C09" w14:textId="77777777" w:rsidR="00957A96" w:rsidRDefault="00957A96" w:rsidP="009139A6">
      <w:pPr>
        <w:pStyle w:val="NoSpacing"/>
        <w:rPr>
          <w:rFonts w:cs="Times New Roman"/>
          <w:szCs w:val="24"/>
        </w:rPr>
      </w:pPr>
    </w:p>
    <w:p w14:paraId="3F8EF364" w14:textId="0F665F79" w:rsidR="00957A96" w:rsidRDefault="00957A9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Jul.1490</w:t>
      </w:r>
      <w:r>
        <w:rPr>
          <w:rFonts w:cs="Times New Roman"/>
          <w:szCs w:val="24"/>
        </w:rPr>
        <w:tab/>
        <w:t xml:space="preserve">Writ of diem </w:t>
      </w:r>
      <w:proofErr w:type="spellStart"/>
      <w:proofErr w:type="gramStart"/>
      <w:r>
        <w:rPr>
          <w:rFonts w:cs="Times New Roman"/>
          <w:szCs w:val="24"/>
        </w:rPr>
        <w:t>clausit</w:t>
      </w:r>
      <w:proofErr w:type="spellEnd"/>
      <w:proofErr w:type="gramEnd"/>
      <w:r>
        <w:rPr>
          <w:rFonts w:cs="Times New Roman"/>
          <w:szCs w:val="24"/>
        </w:rPr>
        <w:t xml:space="preserve"> extremum to the Escheator of Cambridgeshire.</w:t>
      </w:r>
    </w:p>
    <w:p w14:paraId="15A9098B" w14:textId="73ACB0D5" w:rsidR="00957A96" w:rsidRDefault="00957A9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p.119)</w:t>
      </w:r>
    </w:p>
    <w:p w14:paraId="471326E9" w14:textId="77777777" w:rsidR="00957A96" w:rsidRDefault="00957A96" w:rsidP="009139A6">
      <w:pPr>
        <w:pStyle w:val="NoSpacing"/>
        <w:rPr>
          <w:rFonts w:cs="Times New Roman"/>
          <w:szCs w:val="24"/>
        </w:rPr>
      </w:pPr>
    </w:p>
    <w:p w14:paraId="5B2D2D4C" w14:textId="77777777" w:rsidR="00957A96" w:rsidRDefault="00957A96" w:rsidP="009139A6">
      <w:pPr>
        <w:pStyle w:val="NoSpacing"/>
        <w:rPr>
          <w:rFonts w:cs="Times New Roman"/>
          <w:szCs w:val="24"/>
        </w:rPr>
      </w:pPr>
    </w:p>
    <w:p w14:paraId="13DBBB37" w14:textId="4395D35F" w:rsidR="00957A96" w:rsidRDefault="00957A9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2025</w:t>
      </w:r>
    </w:p>
    <w:p w14:paraId="15F7BC57" w14:textId="31DCB8BD" w:rsidR="00957A96" w:rsidRPr="00C5602A" w:rsidRDefault="00957A96" w:rsidP="009139A6">
      <w:pPr>
        <w:pStyle w:val="NoSpacing"/>
        <w:rPr>
          <w:rFonts w:cs="Times New Roman"/>
          <w:szCs w:val="24"/>
        </w:rPr>
      </w:pPr>
    </w:p>
    <w:sectPr w:rsidR="00957A96" w:rsidRPr="00C560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D2CE1" w14:textId="77777777" w:rsidR="000C75E9" w:rsidRDefault="000C75E9" w:rsidP="009139A6">
      <w:r>
        <w:separator/>
      </w:r>
    </w:p>
  </w:endnote>
  <w:endnote w:type="continuationSeparator" w:id="0">
    <w:p w14:paraId="4980B199" w14:textId="77777777" w:rsidR="000C75E9" w:rsidRDefault="000C75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6E6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4B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D47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FCFA0" w14:textId="77777777" w:rsidR="000C75E9" w:rsidRDefault="000C75E9" w:rsidP="009139A6">
      <w:r>
        <w:separator/>
      </w:r>
    </w:p>
  </w:footnote>
  <w:footnote w:type="continuationSeparator" w:id="0">
    <w:p w14:paraId="1CD2F4EC" w14:textId="77777777" w:rsidR="000C75E9" w:rsidRDefault="000C75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25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332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1F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5E9"/>
    <w:rsid w:val="000666E0"/>
    <w:rsid w:val="000C75E9"/>
    <w:rsid w:val="002510B7"/>
    <w:rsid w:val="00270799"/>
    <w:rsid w:val="002F1C9A"/>
    <w:rsid w:val="005C130B"/>
    <w:rsid w:val="00826F5C"/>
    <w:rsid w:val="009139A6"/>
    <w:rsid w:val="009411C2"/>
    <w:rsid w:val="009448BB"/>
    <w:rsid w:val="00947624"/>
    <w:rsid w:val="00957A96"/>
    <w:rsid w:val="00A3176C"/>
    <w:rsid w:val="00AE65F8"/>
    <w:rsid w:val="00BA00AB"/>
    <w:rsid w:val="00BD4CB5"/>
    <w:rsid w:val="00C10B69"/>
    <w:rsid w:val="00C5602A"/>
    <w:rsid w:val="00C71834"/>
    <w:rsid w:val="00C93CEF"/>
    <w:rsid w:val="00CB4ED9"/>
    <w:rsid w:val="00E61DA6"/>
    <w:rsid w:val="00EB3209"/>
    <w:rsid w:val="00F41096"/>
    <w:rsid w:val="00F5287F"/>
    <w:rsid w:val="00FB717C"/>
    <w:rsid w:val="00FC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26DF7"/>
  <w15:chartTrackingRefBased/>
  <w15:docId w15:val="{B2BF89AC-110C-47AF-9B52-7A64F5E0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C75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2025-01-11T19:29:00Z</dcterms:created>
  <dcterms:modified xsi:type="dcterms:W3CDTF">2025-01-11T20:53:00Z</dcterms:modified>
</cp:coreProperties>
</file>