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C2CE9" w14:textId="22C9E50B" w:rsidR="00536D1A" w:rsidRDefault="00536D1A" w:rsidP="00536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COPLEY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d.1490)</w:t>
      </w:r>
    </w:p>
    <w:p w14:paraId="4D2652D7" w14:textId="77777777" w:rsidR="00536D1A" w:rsidRDefault="00536D1A" w:rsidP="00536D1A">
      <w:pPr>
        <w:pStyle w:val="NoSpacing"/>
        <w:rPr>
          <w:rFonts w:cs="Times New Roman"/>
          <w:szCs w:val="24"/>
        </w:rPr>
      </w:pPr>
    </w:p>
    <w:p w14:paraId="373DBE82" w14:textId="77777777" w:rsidR="00536D1A" w:rsidRDefault="00536D1A" w:rsidP="00536D1A">
      <w:pPr>
        <w:pStyle w:val="NoSpacing"/>
        <w:rPr>
          <w:rFonts w:cs="Times New Roman"/>
          <w:szCs w:val="24"/>
        </w:rPr>
      </w:pPr>
    </w:p>
    <w:p w14:paraId="78D350DB" w14:textId="24EE1886" w:rsidR="00536D1A" w:rsidRDefault="00536D1A" w:rsidP="00536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Sir Richard Copley(q.v.) and his second wife, Elizabeth Harrington.</w:t>
      </w:r>
    </w:p>
    <w:p w14:paraId="033D46E2" w14:textId="77777777" w:rsidR="00536D1A" w:rsidRDefault="00536D1A" w:rsidP="00536D1A">
      <w:pPr>
        <w:pStyle w:val="NoSpacing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( UK</w:t>
      </w:r>
      <w:proofErr w:type="gramEnd"/>
      <w:r>
        <w:rPr>
          <w:rFonts w:cs="Times New Roman"/>
          <w:szCs w:val="24"/>
        </w:rPr>
        <w:t xml:space="preserve"> and Ireland, Find A Grave Index, 1300’s – current)</w:t>
      </w:r>
    </w:p>
    <w:p w14:paraId="034B8516" w14:textId="77777777" w:rsidR="00536D1A" w:rsidRDefault="00536D1A" w:rsidP="00536D1A">
      <w:pPr>
        <w:pStyle w:val="NoSpacing"/>
        <w:rPr>
          <w:rFonts w:cs="Times New Roman"/>
          <w:szCs w:val="24"/>
        </w:rPr>
      </w:pPr>
    </w:p>
    <w:p w14:paraId="62E3A546" w14:textId="77777777" w:rsidR="00536D1A" w:rsidRDefault="00536D1A" w:rsidP="00536D1A">
      <w:pPr>
        <w:pStyle w:val="NoSpacing"/>
        <w:rPr>
          <w:rFonts w:cs="Times New Roman"/>
          <w:szCs w:val="24"/>
        </w:rPr>
      </w:pPr>
    </w:p>
    <w:p w14:paraId="3C0339FA" w14:textId="4B250955" w:rsidR="00536D1A" w:rsidRDefault="00536D1A" w:rsidP="00536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Mar.1490</w:t>
      </w:r>
      <w:r>
        <w:rPr>
          <w:rFonts w:cs="Times New Roman"/>
          <w:szCs w:val="24"/>
        </w:rPr>
        <w:tab/>
        <w:t>He made his Will.   (ibid.)</w:t>
      </w:r>
    </w:p>
    <w:p w14:paraId="4FD2839C" w14:textId="77777777" w:rsidR="00536D1A" w:rsidRDefault="00536D1A" w:rsidP="00536D1A">
      <w:pPr>
        <w:pStyle w:val="NoSpacing"/>
        <w:rPr>
          <w:rFonts w:cs="Times New Roman"/>
          <w:szCs w:val="24"/>
        </w:rPr>
      </w:pPr>
    </w:p>
    <w:p w14:paraId="2A9ACF23" w14:textId="77777777" w:rsidR="00536D1A" w:rsidRDefault="00536D1A" w:rsidP="00536D1A">
      <w:pPr>
        <w:pStyle w:val="NoSpacing"/>
        <w:rPr>
          <w:rFonts w:cs="Times New Roman"/>
          <w:szCs w:val="24"/>
        </w:rPr>
      </w:pPr>
    </w:p>
    <w:p w14:paraId="4BDBA3D7" w14:textId="59B490A8" w:rsidR="00536D1A" w:rsidRPr="00536D1A" w:rsidRDefault="00536D1A" w:rsidP="00536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0FDF5E61" w14:textId="77777777" w:rsidR="00536D1A" w:rsidRPr="00536D1A" w:rsidRDefault="00536D1A" w:rsidP="00536D1A">
      <w:pPr>
        <w:pStyle w:val="NoSpacing"/>
        <w:rPr>
          <w:rFonts w:cs="Times New Roman"/>
          <w:szCs w:val="24"/>
          <w:u w:val="single"/>
        </w:rPr>
      </w:pPr>
    </w:p>
    <w:p w14:paraId="27F54A3D" w14:textId="77777777" w:rsidR="00536D1A" w:rsidRPr="00BA7D0A" w:rsidRDefault="00536D1A" w:rsidP="009139A6">
      <w:pPr>
        <w:pStyle w:val="NoSpacing"/>
        <w:rPr>
          <w:rFonts w:cs="Times New Roman"/>
          <w:szCs w:val="24"/>
        </w:rPr>
      </w:pPr>
    </w:p>
    <w:sectPr w:rsidR="00536D1A" w:rsidRPr="00BA7D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8D648" w14:textId="77777777" w:rsidR="00BA7D0A" w:rsidRDefault="00BA7D0A" w:rsidP="009139A6">
      <w:r>
        <w:separator/>
      </w:r>
    </w:p>
  </w:endnote>
  <w:endnote w:type="continuationSeparator" w:id="0">
    <w:p w14:paraId="0184E5E7" w14:textId="77777777" w:rsidR="00BA7D0A" w:rsidRDefault="00BA7D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89E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4B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717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12965" w14:textId="77777777" w:rsidR="00BA7D0A" w:rsidRDefault="00BA7D0A" w:rsidP="009139A6">
      <w:r>
        <w:separator/>
      </w:r>
    </w:p>
  </w:footnote>
  <w:footnote w:type="continuationSeparator" w:id="0">
    <w:p w14:paraId="12A9F85C" w14:textId="77777777" w:rsidR="00BA7D0A" w:rsidRDefault="00BA7D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6A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E1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547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0A"/>
    <w:rsid w:val="000666E0"/>
    <w:rsid w:val="002510B7"/>
    <w:rsid w:val="00536D1A"/>
    <w:rsid w:val="005C130B"/>
    <w:rsid w:val="00826F5C"/>
    <w:rsid w:val="00853B3E"/>
    <w:rsid w:val="009139A6"/>
    <w:rsid w:val="009448BB"/>
    <w:rsid w:val="00947624"/>
    <w:rsid w:val="00A3176C"/>
    <w:rsid w:val="00AE65F8"/>
    <w:rsid w:val="00BA00AB"/>
    <w:rsid w:val="00BA7D0A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1DE70"/>
  <w15:chartTrackingRefBased/>
  <w15:docId w15:val="{6BD9C43A-5A86-4F2F-AE21-69891D6A2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36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2023-12-09T21:34:00Z</dcterms:created>
  <dcterms:modified xsi:type="dcterms:W3CDTF">2023-12-09T22:11:00Z</dcterms:modified>
</cp:coreProperties>
</file>