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1EC17" w14:textId="77777777" w:rsidR="007C7152" w:rsidRDefault="007C7152" w:rsidP="007C71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COPLEY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ECB0BB6" w14:textId="77777777" w:rsidR="007C7152" w:rsidRDefault="007C7152" w:rsidP="007C71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Hovesden</w:t>
      </w:r>
      <w:proofErr w:type="spellEnd"/>
      <w:r>
        <w:rPr>
          <w:rFonts w:ascii="Times New Roman" w:hAnsi="Times New Roman" w:cs="Times New Roman"/>
        </w:rPr>
        <w:t>. Clerk.</w:t>
      </w:r>
    </w:p>
    <w:p w14:paraId="4E8D51C2" w14:textId="77777777" w:rsidR="007C7152" w:rsidRDefault="007C7152" w:rsidP="007C7152">
      <w:pPr>
        <w:rPr>
          <w:rFonts w:ascii="Times New Roman" w:hAnsi="Times New Roman" w:cs="Times New Roman"/>
        </w:rPr>
      </w:pPr>
    </w:p>
    <w:p w14:paraId="1E865712" w14:textId="77777777" w:rsidR="007C7152" w:rsidRDefault="007C7152" w:rsidP="007C7152">
      <w:pPr>
        <w:rPr>
          <w:rFonts w:ascii="Times New Roman" w:hAnsi="Times New Roman" w:cs="Times New Roman"/>
        </w:rPr>
      </w:pPr>
    </w:p>
    <w:p w14:paraId="22C70DFB" w14:textId="77777777" w:rsidR="007C7152" w:rsidRDefault="007C7152" w:rsidP="007C71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Margaret </w:t>
      </w:r>
      <w:proofErr w:type="spellStart"/>
      <w:r>
        <w:rPr>
          <w:rFonts w:ascii="Times New Roman" w:hAnsi="Times New Roman" w:cs="Times New Roman"/>
        </w:rPr>
        <w:t>Stoyle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Bonde</w:t>
      </w:r>
      <w:proofErr w:type="spellEnd"/>
      <w:r>
        <w:rPr>
          <w:rFonts w:ascii="Times New Roman" w:hAnsi="Times New Roman" w:cs="Times New Roman"/>
        </w:rPr>
        <w:t>(q.v.), as the executors of Thomas</w:t>
      </w:r>
    </w:p>
    <w:p w14:paraId="497011C0" w14:textId="77777777" w:rsidR="007C7152" w:rsidRDefault="007C7152" w:rsidP="007C71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Parisshe</w:t>
      </w:r>
      <w:proofErr w:type="spellEnd"/>
      <w:r>
        <w:rPr>
          <w:rFonts w:ascii="Times New Roman" w:hAnsi="Times New Roman" w:cs="Times New Roman"/>
        </w:rPr>
        <w:t>(q.v.), brought a plaint of debt against him and William Derby of</w:t>
      </w:r>
    </w:p>
    <w:p w14:paraId="6B65DC19" w14:textId="77777777" w:rsidR="007C7152" w:rsidRDefault="007C7152" w:rsidP="007C71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Benington</w:t>
      </w:r>
      <w:proofErr w:type="spellEnd"/>
      <w:r>
        <w:rPr>
          <w:rFonts w:ascii="Times New Roman" w:hAnsi="Times New Roman" w:cs="Times New Roman"/>
        </w:rPr>
        <w:t xml:space="preserve"> (q.v.).</w:t>
      </w:r>
    </w:p>
    <w:p w14:paraId="3DB993C2" w14:textId="77777777" w:rsidR="007C7152" w:rsidRDefault="007C7152" w:rsidP="007C71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00D0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36649E1" w14:textId="77777777" w:rsidR="007C7152" w:rsidRDefault="007C7152" w:rsidP="007C7152">
      <w:pPr>
        <w:rPr>
          <w:rFonts w:ascii="Times New Roman" w:hAnsi="Times New Roman" w:cs="Times New Roman"/>
        </w:rPr>
      </w:pPr>
    </w:p>
    <w:p w14:paraId="562CEC64" w14:textId="77777777" w:rsidR="007C7152" w:rsidRDefault="007C7152" w:rsidP="007C7152">
      <w:pPr>
        <w:rPr>
          <w:rFonts w:ascii="Times New Roman" w:hAnsi="Times New Roman" w:cs="Times New Roman"/>
        </w:rPr>
      </w:pPr>
    </w:p>
    <w:p w14:paraId="1475A640" w14:textId="77777777" w:rsidR="007C7152" w:rsidRDefault="007C7152" w:rsidP="007C71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September 2018</w:t>
      </w:r>
    </w:p>
    <w:p w14:paraId="20BEB3EE" w14:textId="77777777" w:rsidR="006B2F86" w:rsidRPr="00E71FC3" w:rsidRDefault="007C715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CB2379" w14:textId="77777777" w:rsidR="007C7152" w:rsidRDefault="007C7152" w:rsidP="00E71FC3">
      <w:r>
        <w:separator/>
      </w:r>
    </w:p>
  </w:endnote>
  <w:endnote w:type="continuationSeparator" w:id="0">
    <w:p w14:paraId="4B9F1B4A" w14:textId="77777777" w:rsidR="007C7152" w:rsidRDefault="007C715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0E6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97FE9" w14:textId="77777777" w:rsidR="007C7152" w:rsidRDefault="007C7152" w:rsidP="00E71FC3">
      <w:r>
        <w:separator/>
      </w:r>
    </w:p>
  </w:footnote>
  <w:footnote w:type="continuationSeparator" w:id="0">
    <w:p w14:paraId="65CEE5F3" w14:textId="77777777" w:rsidR="007C7152" w:rsidRDefault="007C715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152"/>
    <w:rsid w:val="001A7C09"/>
    <w:rsid w:val="00577BD5"/>
    <w:rsid w:val="00656CBA"/>
    <w:rsid w:val="006A1F77"/>
    <w:rsid w:val="00733BE7"/>
    <w:rsid w:val="007C715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637ED"/>
  <w15:chartTrackingRefBased/>
  <w15:docId w15:val="{5F93D196-6B29-4614-AE09-26F9D6D56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715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C71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2018-09-24T21:00:00Z</dcterms:created>
  <dcterms:modified xsi:type="dcterms:W3CDTF">2018-09-24T21:01:00Z</dcterms:modified>
</cp:coreProperties>
</file>