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67538" w14:textId="77777777" w:rsidR="003F2CEA" w:rsidRDefault="003F2CEA" w:rsidP="003F2CEA">
      <w:pPr>
        <w:pStyle w:val="NoSpacing"/>
        <w:rPr>
          <w:lang w:val="en-US"/>
        </w:rPr>
      </w:pPr>
      <w:r>
        <w:rPr>
          <w:u w:val="single"/>
          <w:lang w:val="en-US"/>
        </w:rPr>
        <w:t>Thomas COPLEY</w:t>
      </w:r>
      <w:r>
        <w:rPr>
          <w:lang w:val="en-US"/>
        </w:rPr>
        <w:t xml:space="preserve">        (fl.1461)</w:t>
      </w:r>
    </w:p>
    <w:p w14:paraId="45FBD0A4" w14:textId="77777777" w:rsidR="003F2CEA" w:rsidRDefault="003F2CEA" w:rsidP="003F2CEA">
      <w:pPr>
        <w:pStyle w:val="NoSpacing"/>
        <w:rPr>
          <w:lang w:val="en-US"/>
        </w:rPr>
      </w:pPr>
    </w:p>
    <w:p w14:paraId="6880019C" w14:textId="77777777" w:rsidR="003F2CEA" w:rsidRDefault="003F2CEA" w:rsidP="003F2CEA">
      <w:pPr>
        <w:pStyle w:val="NoSpacing"/>
        <w:rPr>
          <w:lang w:val="en-US"/>
        </w:rPr>
      </w:pPr>
    </w:p>
    <w:p w14:paraId="11CABC4E" w14:textId="77777777" w:rsidR="003F2CEA" w:rsidRDefault="003F2CEA" w:rsidP="003F2CEA">
      <w:pPr>
        <w:pStyle w:val="NoSpacing"/>
        <w:rPr>
          <w:lang w:val="en-US"/>
        </w:rPr>
      </w:pPr>
      <w:r>
        <w:rPr>
          <w:lang w:val="en-US"/>
        </w:rPr>
        <w:t xml:space="preserve">  9 May1461</w:t>
      </w:r>
      <w:r>
        <w:rPr>
          <w:lang w:val="en-US"/>
        </w:rPr>
        <w:tab/>
        <w:t xml:space="preserve">He was one of those who were commissioned to arrest Thomas Hope of </w:t>
      </w:r>
    </w:p>
    <w:p w14:paraId="29A6AEC4" w14:textId="77777777" w:rsidR="003F2CEA" w:rsidRDefault="003F2CEA" w:rsidP="003F2CEA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Ripon(q.v.) and take him before the King in Chancery.</w:t>
      </w:r>
    </w:p>
    <w:p w14:paraId="7A8B520B" w14:textId="77777777" w:rsidR="003F2CEA" w:rsidRDefault="003F2CEA" w:rsidP="003F2CEA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(C.P.R. 1462-67 p.29)</w:t>
      </w:r>
    </w:p>
    <w:p w14:paraId="4DD75CB7" w14:textId="77777777" w:rsidR="003F2CEA" w:rsidRDefault="003F2CEA" w:rsidP="003F2CEA">
      <w:pPr>
        <w:pStyle w:val="NoSpacing"/>
        <w:rPr>
          <w:lang w:val="en-US"/>
        </w:rPr>
      </w:pPr>
    </w:p>
    <w:p w14:paraId="5A0CC7E6" w14:textId="77777777" w:rsidR="003F2CEA" w:rsidRDefault="003F2CEA" w:rsidP="003F2CEA">
      <w:pPr>
        <w:pStyle w:val="NoSpacing"/>
        <w:rPr>
          <w:lang w:val="en-US"/>
        </w:rPr>
      </w:pPr>
    </w:p>
    <w:p w14:paraId="375DA037" w14:textId="77777777" w:rsidR="003F2CEA" w:rsidRDefault="003F2CEA" w:rsidP="003F2CEA">
      <w:pPr>
        <w:pStyle w:val="NoSpacing"/>
        <w:rPr>
          <w:lang w:val="en-US"/>
        </w:rPr>
      </w:pPr>
      <w:r>
        <w:rPr>
          <w:lang w:val="en-US"/>
        </w:rPr>
        <w:t>2 April 2026</w:t>
      </w:r>
    </w:p>
    <w:p w14:paraId="1B7971F8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D653DF" w14:textId="77777777" w:rsidR="003542E6" w:rsidRDefault="003542E6" w:rsidP="00086E2C">
      <w:pPr>
        <w:spacing w:after="0" w:line="240" w:lineRule="auto"/>
      </w:pPr>
      <w:r>
        <w:separator/>
      </w:r>
    </w:p>
  </w:endnote>
  <w:endnote w:type="continuationSeparator" w:id="0">
    <w:p w14:paraId="6C6703A5" w14:textId="77777777" w:rsidR="003542E6" w:rsidRDefault="003542E6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5167D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793B0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15E9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4E83C0" w14:textId="77777777" w:rsidR="003542E6" w:rsidRDefault="003542E6" w:rsidP="00086E2C">
      <w:pPr>
        <w:spacing w:after="0" w:line="240" w:lineRule="auto"/>
      </w:pPr>
      <w:r>
        <w:separator/>
      </w:r>
    </w:p>
  </w:footnote>
  <w:footnote w:type="continuationSeparator" w:id="0">
    <w:p w14:paraId="43A319C8" w14:textId="77777777" w:rsidR="003542E6" w:rsidRDefault="003542E6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F7568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0DFC8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7B16B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CEA"/>
    <w:rsid w:val="00086E2C"/>
    <w:rsid w:val="000A2E7A"/>
    <w:rsid w:val="002244B7"/>
    <w:rsid w:val="00314D94"/>
    <w:rsid w:val="003542E6"/>
    <w:rsid w:val="003F2CEA"/>
    <w:rsid w:val="00617568"/>
    <w:rsid w:val="006E68FA"/>
    <w:rsid w:val="00971DA9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A1C04"/>
  <w15:chartTrackingRefBased/>
  <w15:docId w15:val="{ACD968BE-4FFB-4E5C-8BE3-0A71ABF3C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3F2CEA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34</Words>
  <Characters>175</Characters>
  <Application>Microsoft Office Word</Application>
  <DocSecurity>0</DocSecurity>
  <Lines>9</Lines>
  <Paragraphs>6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2026-04-08T18:13:00Z</dcterms:created>
  <dcterms:modified xsi:type="dcterms:W3CDTF">2026-04-08T18:14:00Z</dcterms:modified>
</cp:coreProperties>
</file>