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6512D" w14:textId="77777777" w:rsidR="008A01E7" w:rsidRDefault="008A01E7" w:rsidP="008A01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Richard COPLEY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d.1436)</w:t>
      </w:r>
    </w:p>
    <w:p w14:paraId="49B4F946" w14:textId="77777777" w:rsidR="008A01E7" w:rsidRDefault="008A01E7" w:rsidP="008A01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Batley.</w:t>
      </w:r>
    </w:p>
    <w:p w14:paraId="3ECBC8AC" w14:textId="77777777" w:rsidR="008A01E7" w:rsidRDefault="008A01E7" w:rsidP="008A01E7">
      <w:pPr>
        <w:pStyle w:val="NoSpacing"/>
        <w:rPr>
          <w:rFonts w:cs="Times New Roman"/>
          <w:szCs w:val="24"/>
        </w:rPr>
      </w:pPr>
    </w:p>
    <w:p w14:paraId="2ADE4AF3" w14:textId="77777777" w:rsidR="008A01E7" w:rsidRDefault="008A01E7" w:rsidP="008A01E7">
      <w:pPr>
        <w:pStyle w:val="NoSpacing"/>
        <w:rPr>
          <w:rFonts w:cs="Times New Roman"/>
          <w:szCs w:val="24"/>
        </w:rPr>
      </w:pPr>
    </w:p>
    <w:p w14:paraId="2CEE054D" w14:textId="77777777" w:rsidR="008A01E7" w:rsidRDefault="008A01E7" w:rsidP="008A01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= Margaret, daughter of Sir Richard Denton.</w:t>
      </w:r>
    </w:p>
    <w:p w14:paraId="424E1737" w14:textId="77777777" w:rsidR="008A01E7" w:rsidRDefault="008A01E7" w:rsidP="008A01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(D.V.Y. </w:t>
      </w:r>
      <w:proofErr w:type="spellStart"/>
      <w:proofErr w:type="gramStart"/>
      <w:r>
        <w:rPr>
          <w:rFonts w:cs="Times New Roman"/>
          <w:szCs w:val="24"/>
        </w:rPr>
        <w:t>vol.I</w:t>
      </w:r>
      <w:proofErr w:type="spellEnd"/>
      <w:proofErr w:type="gramEnd"/>
      <w:r>
        <w:rPr>
          <w:rFonts w:cs="Times New Roman"/>
          <w:szCs w:val="24"/>
        </w:rPr>
        <w:t xml:space="preserve"> p.154 and UK and Ireland, Find A Grave Index, 1300’s – current)</w:t>
      </w:r>
    </w:p>
    <w:p w14:paraId="48DD7451" w14:textId="77777777" w:rsidR="008A01E7" w:rsidRDefault="008A01E7" w:rsidP="008A01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Lionel(q.v.).   (ibid.)</w:t>
      </w:r>
    </w:p>
    <w:p w14:paraId="72C4315F" w14:textId="77777777" w:rsidR="008A01E7" w:rsidRDefault="008A01E7" w:rsidP="008A01E7">
      <w:pPr>
        <w:pStyle w:val="NoSpacing"/>
        <w:rPr>
          <w:rFonts w:cs="Times New Roman"/>
          <w:szCs w:val="24"/>
        </w:rPr>
      </w:pPr>
    </w:p>
    <w:p w14:paraId="6BA70391" w14:textId="77777777" w:rsidR="008A01E7" w:rsidRDefault="008A01E7" w:rsidP="008A01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= Elizabeth, daughter of John Harrington of Doncaster.</w:t>
      </w:r>
    </w:p>
    <w:p w14:paraId="0140CDD6" w14:textId="77777777" w:rsidR="008A01E7" w:rsidRDefault="008A01E7" w:rsidP="008A01E7">
      <w:pPr>
        <w:pStyle w:val="NoSpacing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( UK</w:t>
      </w:r>
      <w:proofErr w:type="gramEnd"/>
      <w:r>
        <w:rPr>
          <w:rFonts w:cs="Times New Roman"/>
          <w:szCs w:val="24"/>
        </w:rPr>
        <w:t xml:space="preserve"> and Ireland, Find A Grave Index, 1300’s – current)</w:t>
      </w:r>
    </w:p>
    <w:p w14:paraId="2E253D78" w14:textId="77777777" w:rsidR="008A01E7" w:rsidRDefault="008A01E7" w:rsidP="008A01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William (</w:t>
      </w:r>
      <w:proofErr w:type="gramStart"/>
      <w:r>
        <w:rPr>
          <w:rFonts w:cs="Times New Roman"/>
          <w:szCs w:val="24"/>
        </w:rPr>
        <w:t>d.1490)(</w:t>
      </w:r>
      <w:proofErr w:type="gramEnd"/>
      <w:r>
        <w:rPr>
          <w:rFonts w:cs="Times New Roman"/>
          <w:szCs w:val="24"/>
        </w:rPr>
        <w:t>q.v.).   (ibid.)</w:t>
      </w:r>
    </w:p>
    <w:p w14:paraId="65B3FD4F" w14:textId="77777777" w:rsidR="008A01E7" w:rsidRDefault="008A01E7" w:rsidP="008A01E7">
      <w:pPr>
        <w:pStyle w:val="NoSpacing"/>
        <w:rPr>
          <w:rFonts w:cs="Times New Roman"/>
          <w:szCs w:val="24"/>
        </w:rPr>
      </w:pPr>
    </w:p>
    <w:p w14:paraId="4509A770" w14:textId="77777777" w:rsidR="008A01E7" w:rsidRDefault="008A01E7" w:rsidP="008A01E7">
      <w:pPr>
        <w:pStyle w:val="NoSpacing"/>
        <w:rPr>
          <w:rFonts w:cs="Times New Roman"/>
          <w:szCs w:val="24"/>
        </w:rPr>
      </w:pPr>
    </w:p>
    <w:p w14:paraId="1E694CDB" w14:textId="77777777" w:rsidR="008A01E7" w:rsidRDefault="008A01E7" w:rsidP="008A01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4F96EF2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2C129" w14:textId="77777777" w:rsidR="008A01E7" w:rsidRDefault="008A01E7" w:rsidP="009139A6">
      <w:r>
        <w:separator/>
      </w:r>
    </w:p>
  </w:endnote>
  <w:endnote w:type="continuationSeparator" w:id="0">
    <w:p w14:paraId="71C800CF" w14:textId="77777777" w:rsidR="008A01E7" w:rsidRDefault="008A01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7FD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101B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97D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A8D55" w14:textId="77777777" w:rsidR="008A01E7" w:rsidRDefault="008A01E7" w:rsidP="009139A6">
      <w:r>
        <w:separator/>
      </w:r>
    </w:p>
  </w:footnote>
  <w:footnote w:type="continuationSeparator" w:id="0">
    <w:p w14:paraId="12989A82" w14:textId="77777777" w:rsidR="008A01E7" w:rsidRDefault="008A01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F19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3AD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968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1E7"/>
    <w:rsid w:val="000666E0"/>
    <w:rsid w:val="002510B7"/>
    <w:rsid w:val="005C130B"/>
    <w:rsid w:val="00826F5C"/>
    <w:rsid w:val="008A01E7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C4D89"/>
  <w15:chartTrackingRefBased/>
  <w15:docId w15:val="{5DCDC178-CE9E-46F1-A0EB-72A64CF76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2023-12-09T21:54:00Z</dcterms:created>
  <dcterms:modified xsi:type="dcterms:W3CDTF">2023-12-09T21:54:00Z</dcterms:modified>
</cp:coreProperties>
</file>