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73F8" w14:textId="45E0596F" w:rsidR="00BA00AB" w:rsidRDefault="00FD01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Richard COPLEY</w:t>
      </w:r>
      <w:r>
        <w:rPr>
          <w:rFonts w:cs="Times New Roman"/>
          <w:szCs w:val="24"/>
        </w:rPr>
        <w:t xml:space="preserve">       (d.ca.1435)</w:t>
      </w:r>
    </w:p>
    <w:p w14:paraId="3DBB0B05" w14:textId="77777777" w:rsidR="00FD01C3" w:rsidRDefault="00FD01C3" w:rsidP="009139A6">
      <w:pPr>
        <w:pStyle w:val="NoSpacing"/>
        <w:rPr>
          <w:rFonts w:cs="Times New Roman"/>
          <w:szCs w:val="24"/>
        </w:rPr>
      </w:pPr>
    </w:p>
    <w:p w14:paraId="399601E2" w14:textId="77777777" w:rsidR="00FD01C3" w:rsidRDefault="00FD01C3" w:rsidP="009139A6">
      <w:pPr>
        <w:pStyle w:val="NoSpacing"/>
        <w:rPr>
          <w:rFonts w:cs="Times New Roman"/>
          <w:szCs w:val="24"/>
        </w:rPr>
      </w:pPr>
    </w:p>
    <w:p w14:paraId="1D13E787" w14:textId="37A1CD71" w:rsidR="00FD01C3" w:rsidRDefault="00FD01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May1435</w:t>
      </w:r>
      <w:r>
        <w:rPr>
          <w:rFonts w:cs="Times New Roman"/>
          <w:szCs w:val="24"/>
        </w:rPr>
        <w:tab/>
        <w:t>Writ of diem clausit extremum to the Escheator of Yorkshire.</w:t>
      </w:r>
    </w:p>
    <w:p w14:paraId="73CC13C0" w14:textId="2B6D52A8" w:rsidR="00FD01C3" w:rsidRDefault="00FD01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p.217)</w:t>
      </w:r>
    </w:p>
    <w:p w14:paraId="1750830F" w14:textId="77777777" w:rsidR="00FD01C3" w:rsidRDefault="00FD01C3" w:rsidP="009139A6">
      <w:pPr>
        <w:pStyle w:val="NoSpacing"/>
        <w:rPr>
          <w:rFonts w:cs="Times New Roman"/>
          <w:szCs w:val="24"/>
        </w:rPr>
      </w:pPr>
    </w:p>
    <w:p w14:paraId="26C254E1" w14:textId="77777777" w:rsidR="00FD01C3" w:rsidRDefault="00FD01C3" w:rsidP="009139A6">
      <w:pPr>
        <w:pStyle w:val="NoSpacing"/>
        <w:rPr>
          <w:rFonts w:cs="Times New Roman"/>
          <w:szCs w:val="24"/>
        </w:rPr>
      </w:pPr>
    </w:p>
    <w:p w14:paraId="745FE0A3" w14:textId="7A866CB1" w:rsidR="00FD01C3" w:rsidRPr="00FD01C3" w:rsidRDefault="00FD01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2025</w:t>
      </w:r>
    </w:p>
    <w:sectPr w:rsidR="00FD01C3" w:rsidRPr="00FD01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67038" w14:textId="77777777" w:rsidR="00FD01C3" w:rsidRDefault="00FD01C3" w:rsidP="009139A6">
      <w:r>
        <w:separator/>
      </w:r>
    </w:p>
  </w:endnote>
  <w:endnote w:type="continuationSeparator" w:id="0">
    <w:p w14:paraId="2F9BA7B3" w14:textId="77777777" w:rsidR="00FD01C3" w:rsidRDefault="00FD01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513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BB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9F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259A" w14:textId="77777777" w:rsidR="00FD01C3" w:rsidRDefault="00FD01C3" w:rsidP="009139A6">
      <w:r>
        <w:separator/>
      </w:r>
    </w:p>
  </w:footnote>
  <w:footnote w:type="continuationSeparator" w:id="0">
    <w:p w14:paraId="3710B65C" w14:textId="77777777" w:rsidR="00FD01C3" w:rsidRDefault="00FD01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FD9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AF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FF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C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43181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D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A714D"/>
  <w15:chartTrackingRefBased/>
  <w15:docId w15:val="{0DA62E1E-C4EE-4725-A63B-60B7E620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2025-06-08T20:54:00Z</dcterms:created>
  <dcterms:modified xsi:type="dcterms:W3CDTF">2025-06-08T20:56:00Z</dcterms:modified>
</cp:coreProperties>
</file>