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06F42" w14:textId="77777777" w:rsidR="00981F47" w:rsidRDefault="00981F47" w:rsidP="00981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COPLEY</w:t>
      </w:r>
      <w:r>
        <w:rPr>
          <w:rFonts w:ascii="Times New Roman" w:hAnsi="Times New Roman" w:cs="Times New Roman"/>
        </w:rPr>
        <w:t xml:space="preserve">      (fl.1483)</w:t>
      </w:r>
    </w:p>
    <w:p w14:paraId="0729117E" w14:textId="77777777" w:rsidR="00981F47" w:rsidRDefault="00981F47" w:rsidP="00981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Mercer.</w:t>
      </w:r>
    </w:p>
    <w:p w14:paraId="4D90D26F" w14:textId="77777777" w:rsidR="00981F47" w:rsidRDefault="00981F47" w:rsidP="00981F47">
      <w:pPr>
        <w:rPr>
          <w:rFonts w:ascii="Times New Roman" w:hAnsi="Times New Roman" w:cs="Times New Roman"/>
        </w:rPr>
      </w:pPr>
    </w:p>
    <w:p w14:paraId="47E5C6FD" w14:textId="77777777" w:rsidR="00981F47" w:rsidRDefault="00981F47" w:rsidP="00981F47">
      <w:pPr>
        <w:rPr>
          <w:rFonts w:ascii="Times New Roman" w:hAnsi="Times New Roman" w:cs="Times New Roman"/>
        </w:rPr>
      </w:pPr>
    </w:p>
    <w:p w14:paraId="550FA982" w14:textId="77777777" w:rsidR="00981F47" w:rsidRDefault="00981F47" w:rsidP="00981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Mortymer</w:t>
      </w:r>
      <w:proofErr w:type="spellEnd"/>
      <w:r>
        <w:rPr>
          <w:rFonts w:ascii="Times New Roman" w:hAnsi="Times New Roman" w:cs="Times New Roman"/>
        </w:rPr>
        <w:t xml:space="preserve"> of Great Bromley,</w:t>
      </w:r>
    </w:p>
    <w:p w14:paraId="54E6B2A6" w14:textId="77777777" w:rsidR="00981F47" w:rsidRDefault="00981F47" w:rsidP="00981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Essex(q.v.).</w:t>
      </w:r>
    </w:p>
    <w:p w14:paraId="31605CA7" w14:textId="77777777" w:rsidR="00981F47" w:rsidRDefault="00981F47" w:rsidP="00981F4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8CF3E0B" w14:textId="77777777" w:rsidR="00981F47" w:rsidRDefault="00981F47" w:rsidP="00981F47">
      <w:pPr>
        <w:rPr>
          <w:rFonts w:ascii="Times New Roman" w:hAnsi="Times New Roman" w:cs="Times New Roman"/>
        </w:rPr>
      </w:pPr>
    </w:p>
    <w:p w14:paraId="218C21DC" w14:textId="77777777" w:rsidR="00981F47" w:rsidRDefault="00981F47" w:rsidP="00981F47">
      <w:pPr>
        <w:rPr>
          <w:rFonts w:ascii="Times New Roman" w:hAnsi="Times New Roman" w:cs="Times New Roman"/>
        </w:rPr>
      </w:pPr>
    </w:p>
    <w:p w14:paraId="17FBC40D" w14:textId="77777777" w:rsidR="00981F47" w:rsidRDefault="00981F47" w:rsidP="00981F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September 2019</w:t>
      </w:r>
    </w:p>
    <w:p w14:paraId="147966A1" w14:textId="77777777" w:rsidR="006B2F86" w:rsidRPr="00E71FC3" w:rsidRDefault="00981F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91E63" w14:textId="77777777" w:rsidR="00981F47" w:rsidRDefault="00981F47" w:rsidP="00E71FC3">
      <w:r>
        <w:separator/>
      </w:r>
    </w:p>
  </w:endnote>
  <w:endnote w:type="continuationSeparator" w:id="0">
    <w:p w14:paraId="3E05922C" w14:textId="77777777" w:rsidR="00981F47" w:rsidRDefault="00981F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173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2E63D" w14:textId="77777777" w:rsidR="00981F47" w:rsidRDefault="00981F47" w:rsidP="00E71FC3">
      <w:r>
        <w:separator/>
      </w:r>
    </w:p>
  </w:footnote>
  <w:footnote w:type="continuationSeparator" w:id="0">
    <w:p w14:paraId="2C41E694" w14:textId="77777777" w:rsidR="00981F47" w:rsidRDefault="00981F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47"/>
    <w:rsid w:val="001A7C09"/>
    <w:rsid w:val="00577BD5"/>
    <w:rsid w:val="00656CBA"/>
    <w:rsid w:val="006A1F77"/>
    <w:rsid w:val="00733BE7"/>
    <w:rsid w:val="00981F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44BC2"/>
  <w15:chartTrackingRefBased/>
  <w15:docId w15:val="{B9035E98-E617-4CA2-BC93-B661B49C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81F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2019-10-03T20:33:00Z</dcterms:created>
  <dcterms:modified xsi:type="dcterms:W3CDTF">2019-10-03T20:33:00Z</dcterms:modified>
</cp:coreProperties>
</file>