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393C85" w14:textId="77777777" w:rsidR="00F829D1" w:rsidRDefault="00F829D1" w:rsidP="00F829D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COPLEY</w:t>
      </w:r>
      <w:r>
        <w:rPr>
          <w:rFonts w:cs="Times New Roman"/>
          <w:szCs w:val="24"/>
        </w:rPr>
        <w:t xml:space="preserve">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d.1434)</w:t>
      </w:r>
    </w:p>
    <w:p w14:paraId="43D36F11" w14:textId="77777777" w:rsidR="00F829D1" w:rsidRDefault="00F829D1" w:rsidP="00F829D1">
      <w:pPr>
        <w:pStyle w:val="NoSpacing"/>
        <w:rPr>
          <w:rFonts w:cs="Times New Roman"/>
          <w:szCs w:val="24"/>
        </w:rPr>
      </w:pPr>
    </w:p>
    <w:p w14:paraId="2158B439" w14:textId="77777777" w:rsidR="00F829D1" w:rsidRDefault="00F829D1" w:rsidP="00F829D1">
      <w:pPr>
        <w:pStyle w:val="NoSpacing"/>
        <w:rPr>
          <w:rFonts w:cs="Times New Roman"/>
          <w:szCs w:val="24"/>
        </w:rPr>
      </w:pPr>
    </w:p>
    <w:p w14:paraId="6306A866" w14:textId="77777777" w:rsidR="00F829D1" w:rsidRDefault="00F829D1" w:rsidP="00F829D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Sons:   Leonard(q.v.) and William(q.v.).</w:t>
      </w:r>
    </w:p>
    <w:p w14:paraId="11774C04" w14:textId="77777777" w:rsidR="00F829D1" w:rsidRDefault="00F829D1" w:rsidP="00F829D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(UK and Ireland, Find A Grave Index, 1300’s – current)</w:t>
      </w:r>
    </w:p>
    <w:p w14:paraId="28ABEBB4" w14:textId="77777777" w:rsidR="00F829D1" w:rsidRDefault="00F829D1" w:rsidP="00F829D1">
      <w:pPr>
        <w:pStyle w:val="NoSpacing"/>
        <w:rPr>
          <w:rFonts w:cs="Times New Roman"/>
          <w:szCs w:val="24"/>
        </w:rPr>
      </w:pPr>
    </w:p>
    <w:p w14:paraId="667E1F58" w14:textId="77777777" w:rsidR="00F829D1" w:rsidRDefault="00F829D1" w:rsidP="00F829D1">
      <w:pPr>
        <w:pStyle w:val="NoSpacing"/>
        <w:rPr>
          <w:rFonts w:cs="Times New Roman"/>
          <w:szCs w:val="24"/>
        </w:rPr>
      </w:pPr>
    </w:p>
    <w:p w14:paraId="0F8573B3" w14:textId="77777777" w:rsidR="00F829D1" w:rsidRDefault="00F829D1" w:rsidP="00F829D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1434</w:t>
      </w:r>
      <w:r>
        <w:rPr>
          <w:rFonts w:cs="Times New Roman"/>
          <w:szCs w:val="24"/>
        </w:rPr>
        <w:tab/>
        <w:t>He was buried in Whitefriars Monastery in London.   (ibid.)</w:t>
      </w:r>
    </w:p>
    <w:p w14:paraId="0DB44FC1" w14:textId="77777777" w:rsidR="00F829D1" w:rsidRDefault="00F829D1" w:rsidP="00F829D1">
      <w:pPr>
        <w:pStyle w:val="NoSpacing"/>
        <w:rPr>
          <w:rFonts w:cs="Times New Roman"/>
          <w:szCs w:val="24"/>
        </w:rPr>
      </w:pPr>
    </w:p>
    <w:p w14:paraId="59645BA7" w14:textId="77777777" w:rsidR="00F829D1" w:rsidRDefault="00F829D1" w:rsidP="00F829D1">
      <w:pPr>
        <w:pStyle w:val="NoSpacing"/>
        <w:rPr>
          <w:rFonts w:cs="Times New Roman"/>
          <w:szCs w:val="24"/>
        </w:rPr>
      </w:pPr>
    </w:p>
    <w:p w14:paraId="7A1D0CE0" w14:textId="77777777" w:rsidR="00F829D1" w:rsidRDefault="00F829D1" w:rsidP="00F829D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April 2024</w:t>
      </w:r>
    </w:p>
    <w:p w14:paraId="71ED066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1C0DA5" w14:textId="77777777" w:rsidR="00F829D1" w:rsidRDefault="00F829D1" w:rsidP="009139A6">
      <w:r>
        <w:separator/>
      </w:r>
    </w:p>
  </w:endnote>
  <w:endnote w:type="continuationSeparator" w:id="0">
    <w:p w14:paraId="6FB58CAA" w14:textId="77777777" w:rsidR="00F829D1" w:rsidRDefault="00F829D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332D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8DC1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6839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C0FFE3" w14:textId="77777777" w:rsidR="00F829D1" w:rsidRDefault="00F829D1" w:rsidP="009139A6">
      <w:r>
        <w:separator/>
      </w:r>
    </w:p>
  </w:footnote>
  <w:footnote w:type="continuationSeparator" w:id="0">
    <w:p w14:paraId="3CBC0C12" w14:textId="77777777" w:rsidR="00F829D1" w:rsidRDefault="00F829D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BE818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9D5D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2025F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9D1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  <w:rsid w:val="00F82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9F509"/>
  <w15:chartTrackingRefBased/>
  <w15:docId w15:val="{301F2F9E-156B-4A42-A358-78645CFBA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2024-04-19T20:26:00Z</dcterms:created>
  <dcterms:modified xsi:type="dcterms:W3CDTF">2024-04-19T20:27:00Z</dcterms:modified>
</cp:coreProperties>
</file>