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0CF30" w14:textId="77777777" w:rsidR="00747565" w:rsidRDefault="00747565" w:rsidP="00747565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COPLEY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fl.1485)</w:t>
      </w:r>
    </w:p>
    <w:p w14:paraId="0BD95283" w14:textId="77777777" w:rsidR="00747565" w:rsidRDefault="00747565" w:rsidP="00747565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2B3F18A0" w14:textId="77777777" w:rsidR="00747565" w:rsidRDefault="00747565" w:rsidP="00747565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2EA06BF9" w14:textId="77777777" w:rsidR="00747565" w:rsidRDefault="00747565" w:rsidP="00747565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8 Jun.1485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Pontefract into lands of</w:t>
      </w:r>
    </w:p>
    <w:p w14:paraId="5B5AEBA0" w14:textId="77777777" w:rsidR="00747565" w:rsidRDefault="00747565" w:rsidP="00747565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Elizabeth </w:t>
      </w:r>
      <w:proofErr w:type="spellStart"/>
      <w:r>
        <w:rPr>
          <w:rFonts w:eastAsia="Times New Roman" w:cs="Times New Roman"/>
          <w:szCs w:val="24"/>
        </w:rPr>
        <w:t>Haryngton</w:t>
      </w:r>
      <w:proofErr w:type="spellEnd"/>
      <w:r>
        <w:rPr>
          <w:rFonts w:eastAsia="Times New Roman" w:cs="Times New Roman"/>
          <w:szCs w:val="24"/>
        </w:rPr>
        <w:t>(q.v.).</w:t>
      </w:r>
    </w:p>
    <w:p w14:paraId="4A0E2D7E" w14:textId="77777777" w:rsidR="00747565" w:rsidRDefault="00747565" w:rsidP="00747565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1CF428D8" w14:textId="77777777" w:rsidR="00747565" w:rsidRDefault="00747565" w:rsidP="00747565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p.120)</w:t>
      </w:r>
    </w:p>
    <w:p w14:paraId="5DCFB9CA" w14:textId="77777777" w:rsidR="00747565" w:rsidRDefault="00747565" w:rsidP="00747565">
      <w:pPr>
        <w:pStyle w:val="NoSpacing"/>
        <w:rPr>
          <w:rFonts w:eastAsia="Times New Roman" w:cs="Times New Roman"/>
          <w:szCs w:val="24"/>
        </w:rPr>
      </w:pPr>
    </w:p>
    <w:p w14:paraId="051753A0" w14:textId="77777777" w:rsidR="00747565" w:rsidRDefault="00747565" w:rsidP="00747565">
      <w:pPr>
        <w:pStyle w:val="NoSpacing"/>
        <w:rPr>
          <w:rFonts w:eastAsia="Times New Roman" w:cs="Times New Roman"/>
          <w:szCs w:val="24"/>
        </w:rPr>
      </w:pPr>
    </w:p>
    <w:p w14:paraId="6AEFE169" w14:textId="77777777" w:rsidR="00747565" w:rsidRDefault="00747565" w:rsidP="00747565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 September 2023</w:t>
      </w:r>
    </w:p>
    <w:p w14:paraId="1233475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8584B0" w14:textId="77777777" w:rsidR="00747565" w:rsidRDefault="00747565" w:rsidP="009139A6">
      <w:r>
        <w:separator/>
      </w:r>
    </w:p>
  </w:endnote>
  <w:endnote w:type="continuationSeparator" w:id="0">
    <w:p w14:paraId="6BC7415C" w14:textId="77777777" w:rsidR="00747565" w:rsidRDefault="0074756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037B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36EF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D6E1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43DCDF" w14:textId="77777777" w:rsidR="00747565" w:rsidRDefault="00747565" w:rsidP="009139A6">
      <w:r>
        <w:separator/>
      </w:r>
    </w:p>
  </w:footnote>
  <w:footnote w:type="continuationSeparator" w:id="0">
    <w:p w14:paraId="3E46BE32" w14:textId="77777777" w:rsidR="00747565" w:rsidRDefault="0074756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3F1A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8014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812C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565"/>
    <w:rsid w:val="000666E0"/>
    <w:rsid w:val="002510B7"/>
    <w:rsid w:val="005C130B"/>
    <w:rsid w:val="00747565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EEB3A"/>
  <w15:chartTrackingRefBased/>
  <w15:docId w15:val="{FE79E953-8782-4966-9F23-27189222D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2023-09-14T20:00:00Z</dcterms:created>
  <dcterms:modified xsi:type="dcterms:W3CDTF">2023-09-14T20:01:00Z</dcterms:modified>
</cp:coreProperties>
</file>