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26E49" w14:textId="6BD8679A" w:rsidR="00BA00AB" w:rsidRDefault="005C5B9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COPLEY</w:t>
      </w:r>
      <w:r>
        <w:rPr>
          <w:rFonts w:ascii="Times New Roman" w:hAnsi="Times New Roman" w:cs="Times New Roman"/>
          <w:sz w:val="24"/>
          <w:szCs w:val="24"/>
        </w:rPr>
        <w:t xml:space="preserve">        (fl.1485)</w:t>
      </w:r>
    </w:p>
    <w:p w14:paraId="680B5DA7" w14:textId="38F152D0" w:rsidR="005C5B9B" w:rsidRDefault="005C5B9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4F35C2">
        <w:rPr>
          <w:rFonts w:ascii="Times New Roman" w:hAnsi="Times New Roman" w:cs="Times New Roman"/>
          <w:sz w:val="24"/>
          <w:szCs w:val="24"/>
        </w:rPr>
        <w:t xml:space="preserve">Kirklees Nunnery. From </w:t>
      </w:r>
      <w:r>
        <w:rPr>
          <w:rFonts w:ascii="Times New Roman" w:hAnsi="Times New Roman" w:cs="Times New Roman"/>
          <w:sz w:val="24"/>
          <w:szCs w:val="24"/>
        </w:rPr>
        <w:t>Heaton.</w:t>
      </w:r>
    </w:p>
    <w:p w14:paraId="02FA2956" w14:textId="52106E61" w:rsidR="005C5B9B" w:rsidRDefault="005C5B9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676A89" w14:textId="296EFECF" w:rsidR="005C5B9B" w:rsidRDefault="005C5B9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B94AA" w14:textId="77777777" w:rsidR="005C5B9B" w:rsidRPr="00FF328A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>He was ordained acolyte in in the conventual church of Holy Trinity Priory,</w:t>
      </w:r>
    </w:p>
    <w:p w14:paraId="5DF34740" w14:textId="77777777" w:rsidR="005C5B9B" w:rsidRPr="00FF328A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59014814" w14:textId="77777777" w:rsidR="005C5B9B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29971CBC" w14:textId="77777777" w:rsidR="004F35C2" w:rsidRPr="004F35C2" w:rsidRDefault="004F35C2" w:rsidP="004F35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5C2">
        <w:rPr>
          <w:rFonts w:ascii="Times New Roman" w:hAnsi="Times New Roman" w:cs="Times New Roman"/>
          <w:sz w:val="24"/>
          <w:szCs w:val="24"/>
        </w:rPr>
        <w:t>19 Mar.1485</w:t>
      </w:r>
      <w:r w:rsidRPr="004F35C2"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Franciscans, York,</w:t>
      </w:r>
    </w:p>
    <w:p w14:paraId="253630F0" w14:textId="77777777" w:rsidR="004F35C2" w:rsidRPr="004F35C2" w:rsidRDefault="004F35C2" w:rsidP="004F35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5C2">
        <w:rPr>
          <w:rFonts w:ascii="Times New Roman" w:hAnsi="Times New Roman" w:cs="Times New Roman"/>
          <w:sz w:val="24"/>
          <w:szCs w:val="24"/>
        </w:rPr>
        <w:tab/>
      </w:r>
      <w:r w:rsidRPr="004F35C2"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2B003C75" w14:textId="77777777" w:rsidR="004F35C2" w:rsidRPr="004F35C2" w:rsidRDefault="004F35C2" w:rsidP="004F35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5C2">
        <w:rPr>
          <w:rFonts w:ascii="Times New Roman" w:hAnsi="Times New Roman" w:cs="Times New Roman"/>
          <w:sz w:val="24"/>
          <w:szCs w:val="24"/>
        </w:rPr>
        <w:tab/>
      </w:r>
      <w:r w:rsidRPr="004F35C2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p.104)</w:t>
      </w:r>
    </w:p>
    <w:p w14:paraId="73694C0A" w14:textId="77777777" w:rsidR="004F35C2" w:rsidRPr="00FF328A" w:rsidRDefault="004F35C2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6FB56" w14:textId="77777777" w:rsidR="005C5B9B" w:rsidRPr="00FF328A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4E470" w14:textId="77777777" w:rsidR="005C5B9B" w:rsidRPr="00FF328A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C807E" w14:textId="77777777" w:rsidR="005C5B9B" w:rsidRDefault="005C5B9B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25 August 2021</w:t>
      </w:r>
    </w:p>
    <w:p w14:paraId="509B58BD" w14:textId="53A387B8" w:rsidR="004F35C2" w:rsidRPr="00FF328A" w:rsidRDefault="004F35C2" w:rsidP="005C5B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2024</w:t>
      </w:r>
    </w:p>
    <w:p w14:paraId="22321A67" w14:textId="77777777" w:rsidR="005C5B9B" w:rsidRPr="005C5B9B" w:rsidRDefault="005C5B9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5C5B9B" w:rsidRPr="005C5B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97143" w14:textId="77777777" w:rsidR="005C5B9B" w:rsidRDefault="005C5B9B" w:rsidP="009139A6">
      <w:r>
        <w:separator/>
      </w:r>
    </w:p>
  </w:endnote>
  <w:endnote w:type="continuationSeparator" w:id="0">
    <w:p w14:paraId="0A47AF19" w14:textId="77777777" w:rsidR="005C5B9B" w:rsidRDefault="005C5B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FE2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CCC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614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DAFCD" w14:textId="77777777" w:rsidR="005C5B9B" w:rsidRDefault="005C5B9B" w:rsidP="009139A6">
      <w:r>
        <w:separator/>
      </w:r>
    </w:p>
  </w:footnote>
  <w:footnote w:type="continuationSeparator" w:id="0">
    <w:p w14:paraId="246F1746" w14:textId="77777777" w:rsidR="005C5B9B" w:rsidRDefault="005C5B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7FC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06E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975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9B"/>
    <w:rsid w:val="000666E0"/>
    <w:rsid w:val="002510B7"/>
    <w:rsid w:val="004F35C2"/>
    <w:rsid w:val="005C130B"/>
    <w:rsid w:val="005C5B9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E9766"/>
  <w15:chartTrackingRefBased/>
  <w15:docId w15:val="{B3329363-90AF-4E7F-9585-3E6FCD3E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2021-08-25T11:56:00Z</dcterms:created>
  <dcterms:modified xsi:type="dcterms:W3CDTF">2024-12-29T16:52:00Z</dcterms:modified>
</cp:coreProperties>
</file>