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9BA07" w14:textId="6F0FB83F" w:rsidR="006B2F86" w:rsidRDefault="00A37ED7" w:rsidP="00E71FC3">
      <w:pPr>
        <w:pStyle w:val="NoSpacing"/>
      </w:pPr>
      <w:r>
        <w:rPr>
          <w:u w:val="single"/>
        </w:rPr>
        <w:t>Ellen COPLEY</w:t>
      </w:r>
      <w:r>
        <w:t xml:space="preserve">  </w:t>
      </w:r>
      <w:proofErr w:type="gramStart"/>
      <w:r>
        <w:t xml:space="preserve">   (</w:t>
      </w:r>
      <w:proofErr w:type="gramEnd"/>
      <w:r>
        <w:t>fl.1410)</w:t>
      </w:r>
    </w:p>
    <w:p w14:paraId="491C3D1A" w14:textId="5B60DDCB" w:rsidR="00A37ED7" w:rsidRDefault="00A37ED7" w:rsidP="00E71FC3">
      <w:pPr>
        <w:pStyle w:val="NoSpacing"/>
      </w:pPr>
    </w:p>
    <w:p w14:paraId="2E299C4C" w14:textId="0D5DEA80" w:rsidR="00A37ED7" w:rsidRDefault="00A37ED7" w:rsidP="00E71FC3">
      <w:pPr>
        <w:pStyle w:val="NoSpacing"/>
      </w:pPr>
    </w:p>
    <w:p w14:paraId="66F9F0A3" w14:textId="4CFC0BD2" w:rsidR="00A37ED7" w:rsidRDefault="00A37ED7" w:rsidP="00E71FC3">
      <w:pPr>
        <w:pStyle w:val="NoSpacing"/>
      </w:pPr>
      <w:r>
        <w:t>Daughter of Thomas Copley of Copley, West Riding of Yorkshire.   (D.V.Y. I p.239)</w:t>
      </w:r>
    </w:p>
    <w:p w14:paraId="7C5E58C4" w14:textId="0CF0081B" w:rsidR="00A37ED7" w:rsidRDefault="00A37ED7" w:rsidP="00A37ED7">
      <w:pPr>
        <w:pStyle w:val="NoSpacing"/>
      </w:pPr>
      <w:r>
        <w:t>= Henry Saville of Copley(</w:t>
      </w:r>
      <w:proofErr w:type="gramStart"/>
      <w:r>
        <w:t>d.1437)(</w:t>
      </w:r>
      <w:proofErr w:type="gramEnd"/>
      <w:r>
        <w:t>q.v.).   (ibid.)</w:t>
      </w:r>
    </w:p>
    <w:p w14:paraId="6F73A316" w14:textId="48B1EDC9" w:rsidR="00A37ED7" w:rsidRDefault="00A37ED7" w:rsidP="00A37ED7">
      <w:pPr>
        <w:pStyle w:val="NoSpacing"/>
      </w:pPr>
      <w:r>
        <w:t>Children:   John(q.v.), Thomas(q.v.) and Nicholas.   (ibid.)</w:t>
      </w:r>
    </w:p>
    <w:p w14:paraId="6CFC1EAB" w14:textId="1F31807B" w:rsidR="00A37ED7" w:rsidRDefault="00A37ED7" w:rsidP="00A37ED7">
      <w:pPr>
        <w:pStyle w:val="NoSpacing"/>
      </w:pPr>
    </w:p>
    <w:p w14:paraId="491AB9FC" w14:textId="215DE771" w:rsidR="00A37ED7" w:rsidRDefault="00A37ED7" w:rsidP="00A37ED7">
      <w:pPr>
        <w:pStyle w:val="NoSpacing"/>
      </w:pPr>
    </w:p>
    <w:p w14:paraId="2A84AD4C" w14:textId="2B561CD9" w:rsidR="00A37ED7" w:rsidRPr="00A37ED7" w:rsidRDefault="00A37ED7" w:rsidP="00A37ED7">
      <w:pPr>
        <w:pStyle w:val="NoSpacing"/>
      </w:pPr>
      <w:r>
        <w:t>31 March 2018</w:t>
      </w:r>
      <w:bookmarkStart w:id="0" w:name="_GoBack"/>
      <w:bookmarkEnd w:id="0"/>
    </w:p>
    <w:sectPr w:rsidR="00A37ED7" w:rsidRPr="00A37E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915FD" w14:textId="77777777" w:rsidR="00A37ED7" w:rsidRDefault="00A37ED7" w:rsidP="00E71FC3">
      <w:pPr>
        <w:spacing w:after="0" w:line="240" w:lineRule="auto"/>
      </w:pPr>
      <w:r>
        <w:separator/>
      </w:r>
    </w:p>
  </w:endnote>
  <w:endnote w:type="continuationSeparator" w:id="0">
    <w:p w14:paraId="3045E43D" w14:textId="77777777" w:rsidR="00A37ED7" w:rsidRDefault="00A37E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920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DB88D" w14:textId="77777777" w:rsidR="00A37ED7" w:rsidRDefault="00A37ED7" w:rsidP="00E71FC3">
      <w:pPr>
        <w:spacing w:after="0" w:line="240" w:lineRule="auto"/>
      </w:pPr>
      <w:r>
        <w:separator/>
      </w:r>
    </w:p>
  </w:footnote>
  <w:footnote w:type="continuationSeparator" w:id="0">
    <w:p w14:paraId="0CF8A03E" w14:textId="77777777" w:rsidR="00A37ED7" w:rsidRDefault="00A37E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D7"/>
    <w:rsid w:val="001A7C09"/>
    <w:rsid w:val="00577BD5"/>
    <w:rsid w:val="00656CBA"/>
    <w:rsid w:val="006A1F77"/>
    <w:rsid w:val="00733BE7"/>
    <w:rsid w:val="00A37ED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E5CDC"/>
  <w15:chartTrackingRefBased/>
  <w15:docId w15:val="{5E8EF1F8-F437-4338-A8D1-F8B63AF1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2018-03-31T18:14:00Z</dcterms:created>
  <dcterms:modified xsi:type="dcterms:W3CDTF">2018-03-31T18:17:00Z</dcterms:modified>
</cp:coreProperties>
</file>