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FBB67" w14:textId="186A81C4" w:rsidR="006B2F86" w:rsidRDefault="002A0D7C" w:rsidP="00E71FC3">
      <w:pPr>
        <w:pStyle w:val="NoSpacing"/>
      </w:pPr>
      <w:r>
        <w:rPr>
          <w:u w:val="single"/>
        </w:rPr>
        <w:t>Ralph COPLESTONE</w:t>
      </w:r>
      <w:r>
        <w:t xml:space="preserve">    </w:t>
      </w:r>
      <w:proofErr w:type="gramStart"/>
      <w:r>
        <w:t xml:space="preserve">   (</w:t>
      </w:r>
      <w:proofErr w:type="gramEnd"/>
      <w:r>
        <w:t>d.ca.1492)</w:t>
      </w:r>
    </w:p>
    <w:p w14:paraId="4900FAFE" w14:textId="75C577F1" w:rsidR="002A0D7C" w:rsidRDefault="002A0D7C" w:rsidP="00E71FC3">
      <w:pPr>
        <w:pStyle w:val="NoSpacing"/>
      </w:pPr>
      <w:r>
        <w:t xml:space="preserve">of </w:t>
      </w:r>
      <w:proofErr w:type="spellStart"/>
      <w:r>
        <w:t>Chagford</w:t>
      </w:r>
      <w:proofErr w:type="spellEnd"/>
      <w:r>
        <w:t>, Devon. Esquire.</w:t>
      </w:r>
    </w:p>
    <w:p w14:paraId="33974B31" w14:textId="4E2C6D58" w:rsidR="002A0D7C" w:rsidRDefault="002A0D7C" w:rsidP="00E71FC3">
      <w:pPr>
        <w:pStyle w:val="NoSpacing"/>
      </w:pPr>
    </w:p>
    <w:p w14:paraId="196B9AF1" w14:textId="5023DE73" w:rsidR="002A0D7C" w:rsidRDefault="002A0D7C" w:rsidP="00E71FC3">
      <w:pPr>
        <w:pStyle w:val="NoSpacing"/>
      </w:pPr>
    </w:p>
    <w:p w14:paraId="0B19C5E3" w14:textId="1C507B7E" w:rsidR="002A0D7C" w:rsidRDefault="002A0D7C" w:rsidP="00E71FC3">
      <w:pPr>
        <w:pStyle w:val="NoSpacing"/>
      </w:pPr>
      <w:r>
        <w:tab/>
        <w:t>1492</w:t>
      </w:r>
      <w:r>
        <w:tab/>
        <w:t>Probate of his Will.</w:t>
      </w:r>
    </w:p>
    <w:p w14:paraId="569E4A8B" w14:textId="2F5184A4" w:rsidR="002A0D7C" w:rsidRDefault="002A0D7C" w:rsidP="00E71FC3">
      <w:pPr>
        <w:pStyle w:val="NoSpacing"/>
      </w:pPr>
      <w:r>
        <w:tab/>
      </w:r>
      <w:r>
        <w:tab/>
        <w:t>(</w:t>
      </w:r>
      <w:hyperlink r:id="rId6" w:history="1">
        <w:r w:rsidRPr="00776E0D">
          <w:rPr>
            <w:rStyle w:val="Hyperlink"/>
          </w:rPr>
          <w:t>https://search.findmypast.co.uk/record?id=gbor%2for%2fdevwills%2f163683</w:t>
        </w:r>
      </w:hyperlink>
      <w:r>
        <w:t>)</w:t>
      </w:r>
    </w:p>
    <w:p w14:paraId="094EEE1D" w14:textId="655A526E" w:rsidR="002A0D7C" w:rsidRDefault="002A0D7C" w:rsidP="00E71FC3">
      <w:pPr>
        <w:pStyle w:val="NoSpacing"/>
      </w:pPr>
    </w:p>
    <w:p w14:paraId="55193168" w14:textId="42894EC1" w:rsidR="002A0D7C" w:rsidRDefault="002A0D7C" w:rsidP="00E71FC3">
      <w:pPr>
        <w:pStyle w:val="NoSpacing"/>
      </w:pPr>
    </w:p>
    <w:p w14:paraId="289F1223" w14:textId="4B79E8CD" w:rsidR="002A0D7C" w:rsidRPr="002A0D7C" w:rsidRDefault="002A0D7C" w:rsidP="00E71FC3">
      <w:pPr>
        <w:pStyle w:val="NoSpacing"/>
      </w:pPr>
      <w:r>
        <w:t>12 February 2018</w:t>
      </w:r>
      <w:bookmarkStart w:id="0" w:name="_GoBack"/>
      <w:bookmarkEnd w:id="0"/>
    </w:p>
    <w:sectPr w:rsidR="002A0D7C" w:rsidRPr="002A0D7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2B26E6" w14:textId="77777777" w:rsidR="002A0D7C" w:rsidRDefault="002A0D7C" w:rsidP="00E71FC3">
      <w:pPr>
        <w:spacing w:after="0" w:line="240" w:lineRule="auto"/>
      </w:pPr>
      <w:r>
        <w:separator/>
      </w:r>
    </w:p>
  </w:endnote>
  <w:endnote w:type="continuationSeparator" w:id="0">
    <w:p w14:paraId="11AE1B82" w14:textId="77777777" w:rsidR="002A0D7C" w:rsidRDefault="002A0D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1DD64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6B9DD9" w14:textId="77777777" w:rsidR="002A0D7C" w:rsidRDefault="002A0D7C" w:rsidP="00E71FC3">
      <w:pPr>
        <w:spacing w:after="0" w:line="240" w:lineRule="auto"/>
      </w:pPr>
      <w:r>
        <w:separator/>
      </w:r>
    </w:p>
  </w:footnote>
  <w:footnote w:type="continuationSeparator" w:id="0">
    <w:p w14:paraId="06CE5730" w14:textId="77777777" w:rsidR="002A0D7C" w:rsidRDefault="002A0D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D7C"/>
    <w:rsid w:val="001A7C09"/>
    <w:rsid w:val="002A0D7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1933C"/>
  <w15:chartTrackingRefBased/>
  <w15:docId w15:val="{4A42C79F-4181-4B91-ADC9-BD4BFB46C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A0D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D7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arch.findmypast.co.uk/record?id=gbor%2for%2fdevwills%2f16368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2018-02-12T20:41:00Z</dcterms:created>
  <dcterms:modified xsi:type="dcterms:W3CDTF">2018-02-12T20:43:00Z</dcterms:modified>
</cp:coreProperties>
</file>