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COPLESTONE, senior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 xml:space="preserve">Sir John de Haryngton(q.v.) and his wife, Elizabeth(q.v.), granted the manor </w:t>
      </w:r>
    </w:p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Porlock, Somerset, to him and others.</w:t>
      </w:r>
    </w:p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21-64)</w:t>
      </w:r>
    </w:p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18BA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3818BA" w:rsidP="003818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8BA" w:rsidRDefault="003818BA" w:rsidP="00564E3C">
      <w:pPr>
        <w:spacing w:after="0" w:line="240" w:lineRule="auto"/>
      </w:pPr>
      <w:r>
        <w:separator/>
      </w:r>
    </w:p>
  </w:endnote>
  <w:endnote w:type="continuationSeparator" w:id="0">
    <w:p w:rsidR="003818BA" w:rsidRDefault="003818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818BA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8BA" w:rsidRDefault="003818BA" w:rsidP="00564E3C">
      <w:pPr>
        <w:spacing w:after="0" w:line="240" w:lineRule="auto"/>
      </w:pPr>
      <w:r>
        <w:separator/>
      </w:r>
    </w:p>
  </w:footnote>
  <w:footnote w:type="continuationSeparator" w:id="0">
    <w:p w:rsidR="003818BA" w:rsidRDefault="003818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BA"/>
    <w:rsid w:val="00372DC6"/>
    <w:rsid w:val="003818B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289D5E-C2BC-4943-80BE-B2F40B85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818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2015-10-19T21:42:00Z</dcterms:created>
  <dcterms:modified xsi:type="dcterms:W3CDTF">2015-10-19T21:42:00Z</dcterms:modified>
</cp:coreProperties>
</file>