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E48A8" w14:textId="77777777" w:rsidR="006002EE" w:rsidRDefault="006002EE" w:rsidP="006002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Master Thomas COPLESTON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4FF63131" w14:textId="77777777" w:rsidR="006002EE" w:rsidRDefault="006002EE" w:rsidP="006002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32CA0EAD" w14:textId="77777777" w:rsidR="006002EE" w:rsidRDefault="006002EE" w:rsidP="006002EE">
      <w:pPr>
        <w:pStyle w:val="NoSpacing"/>
        <w:rPr>
          <w:rFonts w:cs="Times New Roman"/>
          <w:szCs w:val="24"/>
        </w:rPr>
      </w:pPr>
    </w:p>
    <w:p w14:paraId="0CA1CF94" w14:textId="77777777" w:rsidR="006002EE" w:rsidRDefault="006002EE" w:rsidP="006002EE">
      <w:pPr>
        <w:pStyle w:val="NoSpacing"/>
        <w:rPr>
          <w:rFonts w:cs="Times New Roman"/>
          <w:szCs w:val="24"/>
        </w:rPr>
      </w:pPr>
    </w:p>
    <w:p w14:paraId="36A5143E" w14:textId="77777777" w:rsidR="006002EE" w:rsidRDefault="006002EE" w:rsidP="006002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Sep.1444</w:t>
      </w:r>
      <w:r>
        <w:rPr>
          <w:rFonts w:cs="Times New Roman"/>
          <w:szCs w:val="24"/>
        </w:rPr>
        <w:tab/>
        <w:t xml:space="preserve">He was ordained acolyte in the chapel below the manor of </w:t>
      </w:r>
      <w:proofErr w:type="spellStart"/>
      <w:r>
        <w:rPr>
          <w:rFonts w:cs="Times New Roman"/>
          <w:szCs w:val="24"/>
        </w:rPr>
        <w:t>Radeway</w:t>
      </w:r>
      <w:proofErr w:type="spellEnd"/>
      <w:r>
        <w:rPr>
          <w:rFonts w:cs="Times New Roman"/>
          <w:szCs w:val="24"/>
        </w:rPr>
        <w:t>.</w:t>
      </w:r>
    </w:p>
    <w:p w14:paraId="76066031" w14:textId="77777777" w:rsidR="006002EE" w:rsidRDefault="006002EE" w:rsidP="006002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6DA5378D" w14:textId="77777777" w:rsidR="006002EE" w:rsidRDefault="006002EE" w:rsidP="006002EE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p.199)</w:t>
      </w:r>
    </w:p>
    <w:p w14:paraId="765110E2" w14:textId="77777777" w:rsidR="006002EE" w:rsidRDefault="006002EE" w:rsidP="006002EE">
      <w:pPr>
        <w:pStyle w:val="NoSpacing"/>
        <w:rPr>
          <w:rFonts w:cs="Times New Roman"/>
          <w:szCs w:val="24"/>
        </w:rPr>
      </w:pPr>
    </w:p>
    <w:p w14:paraId="1F01A743" w14:textId="77777777" w:rsidR="006002EE" w:rsidRDefault="006002EE" w:rsidP="006002EE">
      <w:pPr>
        <w:pStyle w:val="NoSpacing"/>
        <w:rPr>
          <w:rFonts w:cs="Times New Roman"/>
          <w:szCs w:val="24"/>
        </w:rPr>
      </w:pPr>
    </w:p>
    <w:p w14:paraId="1D7A843E" w14:textId="77777777" w:rsidR="006002EE" w:rsidRDefault="006002EE" w:rsidP="006002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December 2023</w:t>
      </w:r>
    </w:p>
    <w:p w14:paraId="530A68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88037" w14:textId="77777777" w:rsidR="006002EE" w:rsidRDefault="006002EE" w:rsidP="009139A6">
      <w:r>
        <w:separator/>
      </w:r>
    </w:p>
  </w:endnote>
  <w:endnote w:type="continuationSeparator" w:id="0">
    <w:p w14:paraId="5D5A3FBF" w14:textId="77777777" w:rsidR="006002EE" w:rsidRDefault="006002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13F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0BA5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87C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749DC" w14:textId="77777777" w:rsidR="006002EE" w:rsidRDefault="006002EE" w:rsidP="009139A6">
      <w:r>
        <w:separator/>
      </w:r>
    </w:p>
  </w:footnote>
  <w:footnote w:type="continuationSeparator" w:id="0">
    <w:p w14:paraId="4DD0F47B" w14:textId="77777777" w:rsidR="006002EE" w:rsidRDefault="006002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554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642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24F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2EE"/>
    <w:rsid w:val="000666E0"/>
    <w:rsid w:val="002510B7"/>
    <w:rsid w:val="005C130B"/>
    <w:rsid w:val="006002E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B9F82"/>
  <w15:chartTrackingRefBased/>
  <w15:docId w15:val="{6D0F23BA-DD6C-42B9-8151-31085F636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2023-12-12T19:49:00Z</dcterms:created>
  <dcterms:modified xsi:type="dcterms:W3CDTF">2023-12-12T19:49:00Z</dcterms:modified>
</cp:coreProperties>
</file>