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27AA1C" w14:textId="77777777" w:rsidR="00606F10" w:rsidRDefault="00606F10" w:rsidP="00606F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COPLESTON (</w:t>
      </w:r>
      <w:proofErr w:type="gramStart"/>
      <w:r>
        <w:rPr>
          <w:rFonts w:ascii="Times New Roman" w:hAnsi="Times New Roman" w:cs="Times New Roman"/>
          <w:u w:val="single"/>
        </w:rPr>
        <w:t>COPSTON)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(fl.1484)</w:t>
      </w:r>
    </w:p>
    <w:p w14:paraId="4DB5D414" w14:textId="77777777" w:rsidR="00606F10" w:rsidRDefault="00606F10" w:rsidP="00606F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Cirencester, Gloucestershire. Yeoman.</w:t>
      </w:r>
    </w:p>
    <w:p w14:paraId="5395F049" w14:textId="77777777" w:rsidR="00606F10" w:rsidRDefault="00606F10" w:rsidP="00606F10">
      <w:pPr>
        <w:rPr>
          <w:rFonts w:ascii="Times New Roman" w:hAnsi="Times New Roman" w:cs="Times New Roman"/>
        </w:rPr>
      </w:pPr>
    </w:p>
    <w:p w14:paraId="3A300560" w14:textId="77777777" w:rsidR="00606F10" w:rsidRDefault="00606F10" w:rsidP="00606F10">
      <w:pPr>
        <w:rPr>
          <w:rFonts w:ascii="Times New Roman" w:hAnsi="Times New Roman" w:cs="Times New Roman"/>
        </w:rPr>
      </w:pPr>
    </w:p>
    <w:p w14:paraId="5F4AFA15" w14:textId="77777777" w:rsidR="00606F10" w:rsidRDefault="00606F10" w:rsidP="00606F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William Nottingham(q.v.) brought a plaint of a breach of the Statute</w:t>
      </w:r>
    </w:p>
    <w:p w14:paraId="5A68D909" w14:textId="77777777" w:rsidR="00606F10" w:rsidRDefault="00606F10" w:rsidP="00606F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Labourers against him</w:t>
      </w:r>
    </w:p>
    <w:p w14:paraId="035B0D35" w14:textId="77777777" w:rsidR="00606F10" w:rsidRDefault="00606F10" w:rsidP="00606F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74E3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716630C" w14:textId="77777777" w:rsidR="00606F10" w:rsidRDefault="00606F10" w:rsidP="00606F10">
      <w:pPr>
        <w:rPr>
          <w:rFonts w:ascii="Times New Roman" w:hAnsi="Times New Roman" w:cs="Times New Roman"/>
        </w:rPr>
      </w:pPr>
    </w:p>
    <w:p w14:paraId="10E2B76D" w14:textId="77777777" w:rsidR="00606F10" w:rsidRDefault="00606F10" w:rsidP="00606F10">
      <w:pPr>
        <w:rPr>
          <w:rFonts w:ascii="Times New Roman" w:hAnsi="Times New Roman" w:cs="Times New Roman"/>
        </w:rPr>
      </w:pPr>
    </w:p>
    <w:p w14:paraId="64A391EF" w14:textId="77777777" w:rsidR="00606F10" w:rsidRDefault="00606F10" w:rsidP="00606F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July 2018</w:t>
      </w:r>
    </w:p>
    <w:p w14:paraId="1A9D9726" w14:textId="77777777" w:rsidR="006B2F86" w:rsidRPr="00E71FC3" w:rsidRDefault="00606F1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AEE799" w14:textId="77777777" w:rsidR="00606F10" w:rsidRDefault="00606F10" w:rsidP="00E71FC3">
      <w:r>
        <w:separator/>
      </w:r>
    </w:p>
  </w:endnote>
  <w:endnote w:type="continuationSeparator" w:id="0">
    <w:p w14:paraId="75F10C97" w14:textId="77777777" w:rsidR="00606F10" w:rsidRDefault="00606F1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43D9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BC5DF4" w14:textId="77777777" w:rsidR="00606F10" w:rsidRDefault="00606F10" w:rsidP="00E71FC3">
      <w:r>
        <w:separator/>
      </w:r>
    </w:p>
  </w:footnote>
  <w:footnote w:type="continuationSeparator" w:id="0">
    <w:p w14:paraId="51BBFA1B" w14:textId="77777777" w:rsidR="00606F10" w:rsidRDefault="00606F1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F10"/>
    <w:rsid w:val="001A7C09"/>
    <w:rsid w:val="00577BD5"/>
    <w:rsid w:val="00606F10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F952B"/>
  <w15:chartTrackingRefBased/>
  <w15:docId w15:val="{02FB3168-069D-406D-BAD7-5F79FB7B3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6F1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06F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2018-09-07T18:40:00Z</dcterms:created>
  <dcterms:modified xsi:type="dcterms:W3CDTF">2018-09-07T18:41:00Z</dcterms:modified>
</cp:coreProperties>
</file>