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EBC9B" w14:textId="77777777" w:rsidR="00955216" w:rsidRDefault="00955216" w:rsidP="009552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COPLESTON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5B662D9" w14:textId="77777777" w:rsidR="00955216" w:rsidRDefault="00955216" w:rsidP="009552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FADED3" w14:textId="77777777" w:rsidR="00955216" w:rsidRDefault="00955216" w:rsidP="009552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42FCC7" w14:textId="77777777" w:rsidR="00955216" w:rsidRDefault="00955216" w:rsidP="009552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Cirencester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BE813A4" w14:textId="77777777" w:rsidR="00955216" w:rsidRDefault="00955216" w:rsidP="009552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Martin Ferrers(q.v.).</w:t>
      </w:r>
    </w:p>
    <w:p w14:paraId="51466102" w14:textId="77777777" w:rsidR="00955216" w:rsidRDefault="00955216" w:rsidP="0095521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045FD2" w14:textId="77777777" w:rsidR="00955216" w:rsidRDefault="00955216" w:rsidP="0095521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p.20)</w:t>
      </w:r>
    </w:p>
    <w:p w14:paraId="06DCC9D1" w14:textId="77777777" w:rsidR="00955216" w:rsidRDefault="00955216" w:rsidP="0095521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F371830" w14:textId="77777777" w:rsidR="00955216" w:rsidRDefault="00955216" w:rsidP="0095521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FA7CB4B" w14:textId="77777777" w:rsidR="00955216" w:rsidRPr="00C54EF5" w:rsidRDefault="00955216" w:rsidP="009552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October 2021</w:t>
      </w:r>
    </w:p>
    <w:p w14:paraId="6FF1607F" w14:textId="432EDEA1" w:rsidR="00BA00AB" w:rsidRPr="0095521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552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D4B3F" w14:textId="77777777" w:rsidR="00955216" w:rsidRDefault="00955216" w:rsidP="009139A6">
      <w:r>
        <w:separator/>
      </w:r>
    </w:p>
  </w:endnote>
  <w:endnote w:type="continuationSeparator" w:id="0">
    <w:p w14:paraId="54913D3A" w14:textId="77777777" w:rsidR="00955216" w:rsidRDefault="009552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65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4E2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740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FE126" w14:textId="77777777" w:rsidR="00955216" w:rsidRDefault="00955216" w:rsidP="009139A6">
      <w:r>
        <w:separator/>
      </w:r>
    </w:p>
  </w:footnote>
  <w:footnote w:type="continuationSeparator" w:id="0">
    <w:p w14:paraId="3C5E5E8D" w14:textId="77777777" w:rsidR="00955216" w:rsidRDefault="009552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A51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5F1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42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16"/>
    <w:rsid w:val="000666E0"/>
    <w:rsid w:val="002510B7"/>
    <w:rsid w:val="005C130B"/>
    <w:rsid w:val="00826F5C"/>
    <w:rsid w:val="009139A6"/>
    <w:rsid w:val="009448BB"/>
    <w:rsid w:val="0095521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2C283"/>
  <w15:chartTrackingRefBased/>
  <w15:docId w15:val="{67953D70-3679-43BF-BB71-5737EC8C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2021-10-17T20:06:00Z</dcterms:created>
  <dcterms:modified xsi:type="dcterms:W3CDTF">2021-10-17T20:06:00Z</dcterms:modified>
</cp:coreProperties>
</file>