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88A5B2" w14:textId="77777777" w:rsidR="0097281A" w:rsidRDefault="0097281A" w:rsidP="0097281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Richard COPLESTON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fl.1408)</w:t>
      </w:r>
    </w:p>
    <w:p w14:paraId="1649855E" w14:textId="77777777" w:rsidR="0097281A" w:rsidRDefault="0097281A" w:rsidP="0097281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D8E299D" w14:textId="77777777" w:rsidR="0097281A" w:rsidRDefault="0097281A" w:rsidP="0097281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1DF23EE" w14:textId="77777777" w:rsidR="0097281A" w:rsidRDefault="0097281A" w:rsidP="0097281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9 Nov.1408</w:t>
      </w:r>
      <w:r>
        <w:rPr>
          <w:rFonts w:ascii="Times New Roman" w:hAnsi="Times New Roman" w:cs="Times New Roman"/>
          <w:sz w:val="24"/>
          <w:szCs w:val="24"/>
        </w:rPr>
        <w:tab/>
        <w:t>John Sampson, the younger, of Plymouth(q.v.) was pardoned for not appearing</w:t>
      </w:r>
    </w:p>
    <w:p w14:paraId="18724EA2" w14:textId="77777777" w:rsidR="0097281A" w:rsidRDefault="0097281A" w:rsidP="0097281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to answer him touching a debt of £8.</w:t>
      </w:r>
    </w:p>
    <w:p w14:paraId="743F695A" w14:textId="77777777" w:rsidR="0097281A" w:rsidRDefault="0097281A" w:rsidP="0097281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(C.P.R. 1408-13 p.9)</w:t>
      </w:r>
    </w:p>
    <w:p w14:paraId="3FB98CFE" w14:textId="77777777" w:rsidR="0097281A" w:rsidRDefault="0097281A" w:rsidP="0097281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C62CA4F" w14:textId="77777777" w:rsidR="0097281A" w:rsidRDefault="0097281A" w:rsidP="0097281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4F810F8" w14:textId="77777777" w:rsidR="0097281A" w:rsidRDefault="0097281A" w:rsidP="0097281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21 May 2022</w:t>
      </w:r>
    </w:p>
    <w:p w14:paraId="6D363B1F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FDE072" w14:textId="77777777" w:rsidR="0097281A" w:rsidRDefault="0097281A" w:rsidP="009139A6">
      <w:r>
        <w:separator/>
      </w:r>
    </w:p>
  </w:endnote>
  <w:endnote w:type="continuationSeparator" w:id="0">
    <w:p w14:paraId="2011D13C" w14:textId="77777777" w:rsidR="0097281A" w:rsidRDefault="0097281A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2989A7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6E8EB6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18AC86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870C72" w14:textId="77777777" w:rsidR="0097281A" w:rsidRDefault="0097281A" w:rsidP="009139A6">
      <w:r>
        <w:separator/>
      </w:r>
    </w:p>
  </w:footnote>
  <w:footnote w:type="continuationSeparator" w:id="0">
    <w:p w14:paraId="6E5A3701" w14:textId="77777777" w:rsidR="0097281A" w:rsidRDefault="0097281A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6ED643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BE3125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BD4CC7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281A"/>
    <w:rsid w:val="000666E0"/>
    <w:rsid w:val="002510B7"/>
    <w:rsid w:val="005C130B"/>
    <w:rsid w:val="00826F5C"/>
    <w:rsid w:val="009139A6"/>
    <w:rsid w:val="009448BB"/>
    <w:rsid w:val="0097281A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7C3F18"/>
  <w15:chartTrackingRefBased/>
  <w15:docId w15:val="{D7D8422B-99D7-4B7E-8DCC-84D90FD7E8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30</Words>
  <Characters>173</Characters>
  <Application>Microsoft Office Word</Application>
  <DocSecurity>0</DocSecurity>
  <Lines>1</Lines>
  <Paragraphs>1</Paragraphs>
  <ScaleCrop>false</ScaleCrop>
  <Company/>
  <LinksUpToDate>false</LinksUpToDate>
  <CharactersWithSpaces>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2022-05-21T15:03:00Z</dcterms:created>
  <dcterms:modified xsi:type="dcterms:W3CDTF">2022-05-21T15:03:00Z</dcterms:modified>
</cp:coreProperties>
</file>