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97361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COPLESTON, younger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125C43A2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B46D6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F9674A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Radeford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appointed to be stewards of all the </w:t>
      </w:r>
    </w:p>
    <w:p w14:paraId="35FC8349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castles etc. in Devon which belonged to the late Sir Hugh Courtenay(q.v.).</w:t>
      </w:r>
    </w:p>
    <w:p w14:paraId="334555AC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p.46)</w:t>
      </w:r>
    </w:p>
    <w:p w14:paraId="05F46C46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EA632B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B22C5" w14:textId="77777777" w:rsidR="005934AC" w:rsidRDefault="005934AC" w:rsidP="0059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04438C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45443A" w14:textId="77777777" w:rsidR="005934AC" w:rsidRDefault="005934AC" w:rsidP="009139A6">
      <w:r>
        <w:separator/>
      </w:r>
    </w:p>
  </w:endnote>
  <w:endnote w:type="continuationSeparator" w:id="0">
    <w:p w14:paraId="5718FBBC" w14:textId="77777777" w:rsidR="005934AC" w:rsidRDefault="005934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253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EC1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A97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08845" w14:textId="77777777" w:rsidR="005934AC" w:rsidRDefault="005934AC" w:rsidP="009139A6">
      <w:r>
        <w:separator/>
      </w:r>
    </w:p>
  </w:footnote>
  <w:footnote w:type="continuationSeparator" w:id="0">
    <w:p w14:paraId="070EEF10" w14:textId="77777777" w:rsidR="005934AC" w:rsidRDefault="005934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764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644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D9D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AC"/>
    <w:rsid w:val="000666E0"/>
    <w:rsid w:val="002510B7"/>
    <w:rsid w:val="005934AC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BFE7"/>
  <w15:chartTrackingRefBased/>
  <w15:docId w15:val="{C97EE19D-2AA3-4686-961F-401FA94B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2021-03-03T22:22:00Z</dcterms:created>
  <dcterms:modified xsi:type="dcterms:W3CDTF">2021-03-03T22:23:00Z</dcterms:modified>
</cp:coreProperties>
</file>