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60AA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COPLESTON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88E3FE2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Exeter. Gentleman.</w:t>
      </w:r>
    </w:p>
    <w:p w14:paraId="0435B120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AD8BB05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78B709B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Martin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Ferrys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Hille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as the executors of John </w:t>
      </w:r>
    </w:p>
    <w:p w14:paraId="0B6BB038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Meryfeld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brought a plaint of debt against him and John Drewe of</w:t>
      </w:r>
    </w:p>
    <w:p w14:paraId="3D5419E1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Bondleigh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Devon(q.v.).</w:t>
      </w:r>
    </w:p>
    <w:p w14:paraId="5E7195CB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68C6A68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3DAF392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1BEEF12" w14:textId="77777777" w:rsidR="00F63DC5" w:rsidRDefault="00F63DC5" w:rsidP="00F63DC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41E914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B5B5" w14:textId="77777777" w:rsidR="00F63DC5" w:rsidRDefault="00F63DC5" w:rsidP="009139A6">
      <w:r>
        <w:separator/>
      </w:r>
    </w:p>
  </w:endnote>
  <w:endnote w:type="continuationSeparator" w:id="0">
    <w:p w14:paraId="1E5067EF" w14:textId="77777777" w:rsidR="00F63DC5" w:rsidRDefault="00F63D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79B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6CD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39A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1FA0E" w14:textId="77777777" w:rsidR="00F63DC5" w:rsidRDefault="00F63DC5" w:rsidP="009139A6">
      <w:r>
        <w:separator/>
      </w:r>
    </w:p>
  </w:footnote>
  <w:footnote w:type="continuationSeparator" w:id="0">
    <w:p w14:paraId="29B76258" w14:textId="77777777" w:rsidR="00F63DC5" w:rsidRDefault="00F63D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C0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F7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0B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C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AE358"/>
  <w15:chartTrackingRefBased/>
  <w15:docId w15:val="{C80AD812-AEFA-48A0-9CFA-A4C4D050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3D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2022-02-08T15:24:00Z</dcterms:created>
  <dcterms:modified xsi:type="dcterms:W3CDTF">2022-02-08T15:24:00Z</dcterms:modified>
</cp:coreProperties>
</file>