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BAB" w:rsidRPr="003B63A2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COPLANT</w:t>
      </w:r>
      <w:r>
        <w:rPr>
          <w:rFonts w:ascii="Times New Roman" w:hAnsi="Times New Roman" w:cs="Times New Roman"/>
          <w:sz w:val="24"/>
          <w:szCs w:val="24"/>
        </w:rPr>
        <w:t xml:space="preserve">     (fl.1468)</w:t>
      </w: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Whitby Abbey. Priest.</w:t>
      </w: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Feb.1468</w:t>
      </w:r>
      <w:r>
        <w:rPr>
          <w:rFonts w:ascii="Times New Roman" w:hAnsi="Times New Roman" w:cs="Times New Roman"/>
          <w:sz w:val="24"/>
          <w:szCs w:val="24"/>
        </w:rPr>
        <w:tab/>
        <w:t>Having had sexual relations with a married woman, he sought absolution</w:t>
      </w: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from excommunication and a dispensation for having celebrated the </w:t>
      </w: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offices while excommunicate.</w:t>
      </w:r>
    </w:p>
    <w:p w:rsidR="00C21BAB" w:rsidRDefault="00C21BAB" w:rsidP="00C21BA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p.33)</w:t>
      </w: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BAB" w:rsidRDefault="00C21BAB" w:rsidP="00C21B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AB" w:rsidRDefault="00C21BAB" w:rsidP="00564E3C">
      <w:pPr>
        <w:spacing w:after="0" w:line="240" w:lineRule="auto"/>
      </w:pPr>
      <w:r>
        <w:separator/>
      </w:r>
    </w:p>
  </w:endnote>
  <w:endnote w:type="continuationSeparator" w:id="0">
    <w:p w:rsidR="00C21BAB" w:rsidRDefault="00C21BA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21BAB">
      <w:rPr>
        <w:rFonts w:ascii="Times New Roman" w:hAnsi="Times New Roman" w:cs="Times New Roman"/>
        <w:noProof/>
        <w:sz w:val="24"/>
        <w:szCs w:val="24"/>
      </w:rPr>
      <w:t>10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AB" w:rsidRDefault="00C21BAB" w:rsidP="00564E3C">
      <w:pPr>
        <w:spacing w:after="0" w:line="240" w:lineRule="auto"/>
      </w:pPr>
      <w:r>
        <w:separator/>
      </w:r>
    </w:p>
  </w:footnote>
  <w:footnote w:type="continuationSeparator" w:id="0">
    <w:p w:rsidR="00C21BAB" w:rsidRDefault="00C21BA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BAB"/>
    <w:rsid w:val="00372DC6"/>
    <w:rsid w:val="00564E3C"/>
    <w:rsid w:val="0064591D"/>
    <w:rsid w:val="00C21BA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04DCB7-566B-4B0B-996F-5E6B2F2A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2016-02-10T21:54:00Z</dcterms:created>
  <dcterms:modified xsi:type="dcterms:W3CDTF">2016-02-10T21:54:00Z</dcterms:modified>
</cp:coreProperties>
</file>