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9BDFB" w14:textId="77777777" w:rsidR="007B4A14" w:rsidRDefault="007B4A14" w:rsidP="007B4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COPLAND</w:t>
      </w:r>
      <w:r>
        <w:rPr>
          <w:rFonts w:ascii="Times New Roman" w:hAnsi="Times New Roman" w:cs="Times New Roman"/>
        </w:rPr>
        <w:t xml:space="preserve">       (fl.1483)</w:t>
      </w:r>
    </w:p>
    <w:p w14:paraId="4469EEF2" w14:textId="77777777" w:rsidR="007B4A14" w:rsidRDefault="007B4A14" w:rsidP="007B4A14">
      <w:pPr>
        <w:rPr>
          <w:rFonts w:ascii="Times New Roman" w:hAnsi="Times New Roman" w:cs="Times New Roman"/>
        </w:rPr>
      </w:pPr>
    </w:p>
    <w:p w14:paraId="2F008C90" w14:textId="77777777" w:rsidR="007B4A14" w:rsidRDefault="007B4A14" w:rsidP="007B4A14">
      <w:pPr>
        <w:rPr>
          <w:rFonts w:ascii="Times New Roman" w:hAnsi="Times New Roman" w:cs="Times New Roman"/>
        </w:rPr>
      </w:pPr>
    </w:p>
    <w:p w14:paraId="431D3133" w14:textId="77777777" w:rsidR="007B4A14" w:rsidRDefault="007B4A14" w:rsidP="007B4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taking a servant against Edward </w:t>
      </w:r>
      <w:proofErr w:type="spellStart"/>
      <w:r>
        <w:rPr>
          <w:rFonts w:ascii="Times New Roman" w:hAnsi="Times New Roman" w:cs="Times New Roman"/>
        </w:rPr>
        <w:t>Halsh</w:t>
      </w:r>
      <w:proofErr w:type="spellEnd"/>
    </w:p>
    <w:p w14:paraId="51F556E8" w14:textId="77777777" w:rsidR="007B4A14" w:rsidRDefault="007B4A14" w:rsidP="007B4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Lyneham, Devon(q.v.).</w:t>
      </w:r>
    </w:p>
    <w:p w14:paraId="4C13D2E7" w14:textId="77777777" w:rsidR="007B4A14" w:rsidRDefault="007B4A14" w:rsidP="007B4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F8ED2D8" w14:textId="77777777" w:rsidR="007B4A14" w:rsidRDefault="007B4A14" w:rsidP="007B4A14">
      <w:pPr>
        <w:rPr>
          <w:rFonts w:ascii="Times New Roman" w:hAnsi="Times New Roman" w:cs="Times New Roman"/>
        </w:rPr>
      </w:pPr>
    </w:p>
    <w:p w14:paraId="153B63AA" w14:textId="77777777" w:rsidR="007B4A14" w:rsidRDefault="007B4A14" w:rsidP="007B4A14">
      <w:pPr>
        <w:rPr>
          <w:rFonts w:ascii="Times New Roman" w:hAnsi="Times New Roman" w:cs="Times New Roman"/>
        </w:rPr>
      </w:pPr>
    </w:p>
    <w:p w14:paraId="226B3744" w14:textId="77777777" w:rsidR="007B4A14" w:rsidRDefault="007B4A14" w:rsidP="007B4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2019</w:t>
      </w:r>
    </w:p>
    <w:p w14:paraId="26DA6BDD" w14:textId="77777777" w:rsidR="006B2F86" w:rsidRPr="00E71FC3" w:rsidRDefault="007B4A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779AA" w14:textId="77777777" w:rsidR="007B4A14" w:rsidRDefault="007B4A14" w:rsidP="00E71FC3">
      <w:r>
        <w:separator/>
      </w:r>
    </w:p>
  </w:endnote>
  <w:endnote w:type="continuationSeparator" w:id="0">
    <w:p w14:paraId="0B071096" w14:textId="77777777" w:rsidR="007B4A14" w:rsidRDefault="007B4A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3C7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8C5D1" w14:textId="77777777" w:rsidR="007B4A14" w:rsidRDefault="007B4A14" w:rsidP="00E71FC3">
      <w:r>
        <w:separator/>
      </w:r>
    </w:p>
  </w:footnote>
  <w:footnote w:type="continuationSeparator" w:id="0">
    <w:p w14:paraId="724E8841" w14:textId="77777777" w:rsidR="007B4A14" w:rsidRDefault="007B4A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14"/>
    <w:rsid w:val="001A7C09"/>
    <w:rsid w:val="00577BD5"/>
    <w:rsid w:val="00656CBA"/>
    <w:rsid w:val="006A1F77"/>
    <w:rsid w:val="00733BE7"/>
    <w:rsid w:val="007B4A1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1AEAD"/>
  <w15:chartTrackingRefBased/>
  <w15:docId w15:val="{613B1BD9-0AA5-4DB0-99DB-EEB67FB9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4A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2019-10-04T20:29:00Z</dcterms:created>
  <dcterms:modified xsi:type="dcterms:W3CDTF">2019-10-04T20:30:00Z</dcterms:modified>
</cp:coreProperties>
</file>