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102A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COPLAND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6C6032E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</w:p>
    <w:p w14:paraId="2574F984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</w:p>
    <w:p w14:paraId="139515E5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Jul.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Torpenhowe</w:t>
      </w:r>
      <w:proofErr w:type="spellEnd"/>
      <w:r>
        <w:rPr>
          <w:rFonts w:eastAsia="Times New Roman" w:cs="Times New Roman"/>
          <w:szCs w:val="24"/>
        </w:rPr>
        <w:t>,</w:t>
      </w:r>
    </w:p>
    <w:p w14:paraId="5975BCF8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Cumberland, into landholdings of Sir William Legh(q.v.).</w:t>
      </w:r>
    </w:p>
    <w:p w14:paraId="14DF5A93" w14:textId="77777777" w:rsidR="009B4176" w:rsidRDefault="009B4176" w:rsidP="009B417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7A28321" w14:textId="77777777" w:rsidR="009B4176" w:rsidRDefault="009B4176" w:rsidP="009B417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p.109)</w:t>
      </w:r>
    </w:p>
    <w:p w14:paraId="108D7F01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</w:p>
    <w:p w14:paraId="1F4E0010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</w:p>
    <w:p w14:paraId="0E653038" w14:textId="77777777" w:rsidR="009B4176" w:rsidRDefault="009B4176" w:rsidP="009B417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August 2023</w:t>
      </w:r>
    </w:p>
    <w:p w14:paraId="656650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35D6F" w14:textId="77777777" w:rsidR="009B4176" w:rsidRDefault="009B4176" w:rsidP="009139A6">
      <w:r>
        <w:separator/>
      </w:r>
    </w:p>
  </w:endnote>
  <w:endnote w:type="continuationSeparator" w:id="0">
    <w:p w14:paraId="21FBD097" w14:textId="77777777" w:rsidR="009B4176" w:rsidRDefault="009B41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04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9A1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CD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54453" w14:textId="77777777" w:rsidR="009B4176" w:rsidRDefault="009B4176" w:rsidP="009139A6">
      <w:r>
        <w:separator/>
      </w:r>
    </w:p>
  </w:footnote>
  <w:footnote w:type="continuationSeparator" w:id="0">
    <w:p w14:paraId="5278F666" w14:textId="77777777" w:rsidR="009B4176" w:rsidRDefault="009B41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6F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C9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25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76"/>
    <w:rsid w:val="000666E0"/>
    <w:rsid w:val="002510B7"/>
    <w:rsid w:val="005C130B"/>
    <w:rsid w:val="00826F5C"/>
    <w:rsid w:val="009139A6"/>
    <w:rsid w:val="009448BB"/>
    <w:rsid w:val="00947624"/>
    <w:rsid w:val="009B417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C3D7"/>
  <w15:chartTrackingRefBased/>
  <w15:docId w15:val="{13EDF2F5-FC67-49E8-A5CF-D8850214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2023-08-08T21:02:00Z</dcterms:created>
  <dcterms:modified xsi:type="dcterms:W3CDTF">2023-08-08T21:02:00Z</dcterms:modified>
</cp:coreProperties>
</file>