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73A04" w14:textId="77777777" w:rsidR="000D3FE2" w:rsidRDefault="000D3FE2" w:rsidP="000D3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COPHYNE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65D95D81" w14:textId="77777777" w:rsidR="000D3FE2" w:rsidRDefault="000D3FE2" w:rsidP="000D3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Baker.</w:t>
      </w:r>
    </w:p>
    <w:p w14:paraId="5EE51017" w14:textId="77777777" w:rsidR="000D3FE2" w:rsidRDefault="000D3FE2" w:rsidP="000D3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A72C02" w14:textId="77777777" w:rsidR="000D3FE2" w:rsidRDefault="000D3FE2" w:rsidP="000D3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50008C" w14:textId="77777777" w:rsidR="000D3FE2" w:rsidRDefault="000D3FE2" w:rsidP="000D3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Oct.1403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Blakebourne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when he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31E110" w14:textId="77777777" w:rsidR="000D3FE2" w:rsidRDefault="000D3FE2" w:rsidP="000D3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appointed alnager in Surrey.   (C.F.R. 1399-1405 p.232)</w:t>
      </w:r>
    </w:p>
    <w:p w14:paraId="1893F35D" w14:textId="77777777" w:rsidR="000D3FE2" w:rsidRDefault="000D3FE2" w:rsidP="000D3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EBF45F" w14:textId="77777777" w:rsidR="000D3FE2" w:rsidRDefault="000D3FE2" w:rsidP="000D3F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0AEC8E" w14:textId="77777777" w:rsidR="000D3FE2" w:rsidRDefault="000D3FE2" w:rsidP="000D3F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2021</w:t>
      </w:r>
    </w:p>
    <w:p w14:paraId="07F5F3E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74528" w14:textId="77777777" w:rsidR="000D3FE2" w:rsidRDefault="000D3FE2" w:rsidP="009139A6">
      <w:r>
        <w:separator/>
      </w:r>
    </w:p>
  </w:endnote>
  <w:endnote w:type="continuationSeparator" w:id="0">
    <w:p w14:paraId="1434D766" w14:textId="77777777" w:rsidR="000D3FE2" w:rsidRDefault="000D3F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17B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21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616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B882B" w14:textId="77777777" w:rsidR="000D3FE2" w:rsidRDefault="000D3FE2" w:rsidP="009139A6">
      <w:r>
        <w:separator/>
      </w:r>
    </w:p>
  </w:footnote>
  <w:footnote w:type="continuationSeparator" w:id="0">
    <w:p w14:paraId="573F674C" w14:textId="77777777" w:rsidR="000D3FE2" w:rsidRDefault="000D3F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D55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A6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AD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FE2"/>
    <w:rsid w:val="000666E0"/>
    <w:rsid w:val="000D3FE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5D38B"/>
  <w15:chartTrackingRefBased/>
  <w15:docId w15:val="{9CFAAC68-9536-41A9-9477-68C10A17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2021-06-19T16:37:00Z</dcterms:created>
  <dcterms:modified xsi:type="dcterms:W3CDTF">2021-06-19T16:38:00Z</dcterms:modified>
</cp:coreProperties>
</file>