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DA9" w:rsidRDefault="00831DA9" w:rsidP="00831D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COPER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31DA9" w:rsidRDefault="00831DA9" w:rsidP="00831DA9">
      <w:pPr>
        <w:rPr>
          <w:rFonts w:ascii="Times New Roman" w:hAnsi="Times New Roman" w:cs="Times New Roman"/>
        </w:rPr>
      </w:pPr>
    </w:p>
    <w:p w:rsidR="00831DA9" w:rsidRDefault="00831DA9" w:rsidP="00831DA9">
      <w:pPr>
        <w:rPr>
          <w:rFonts w:ascii="Times New Roman" w:hAnsi="Times New Roman" w:cs="Times New Roman"/>
        </w:rPr>
      </w:pPr>
    </w:p>
    <w:p w:rsidR="00831DA9" w:rsidRDefault="00831DA9" w:rsidP="00831D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Hyndy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</w:rPr>
        <w:t>St.James</w:t>
      </w:r>
      <w:proofErr w:type="spellEnd"/>
      <w:proofErr w:type="gramEnd"/>
      <w:r>
        <w:rPr>
          <w:rFonts w:ascii="Times New Roman" w:hAnsi="Times New Roman" w:cs="Times New Roman"/>
        </w:rPr>
        <w:t xml:space="preserve"> by Taunton,</w:t>
      </w:r>
    </w:p>
    <w:p w:rsidR="00831DA9" w:rsidRDefault="00831DA9" w:rsidP="00831D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Somerset(q.v.).</w:t>
      </w:r>
    </w:p>
    <w:p w:rsidR="00831DA9" w:rsidRDefault="00831DA9" w:rsidP="00831D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831DA9" w:rsidRDefault="00831DA9" w:rsidP="00831DA9">
      <w:pPr>
        <w:rPr>
          <w:rFonts w:ascii="Times New Roman" w:hAnsi="Times New Roman" w:cs="Times New Roman"/>
        </w:rPr>
      </w:pPr>
    </w:p>
    <w:p w:rsidR="00831DA9" w:rsidRDefault="00831DA9" w:rsidP="00831DA9">
      <w:pPr>
        <w:rPr>
          <w:rFonts w:ascii="Times New Roman" w:hAnsi="Times New Roman" w:cs="Times New Roman"/>
        </w:rPr>
      </w:pPr>
    </w:p>
    <w:p w:rsidR="00831DA9" w:rsidRDefault="00831DA9" w:rsidP="00831D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July 2017</w:t>
      </w:r>
    </w:p>
    <w:p w:rsidR="006B2F86" w:rsidRPr="00E71FC3" w:rsidRDefault="00831DA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1DA9" w:rsidRDefault="00831DA9" w:rsidP="00E71FC3">
      <w:r>
        <w:separator/>
      </w:r>
    </w:p>
  </w:endnote>
  <w:endnote w:type="continuationSeparator" w:id="0">
    <w:p w:rsidR="00831DA9" w:rsidRDefault="00831DA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1DA9" w:rsidRDefault="00831DA9" w:rsidP="00E71FC3">
      <w:r>
        <w:separator/>
      </w:r>
    </w:p>
  </w:footnote>
  <w:footnote w:type="continuationSeparator" w:id="0">
    <w:p w:rsidR="00831DA9" w:rsidRDefault="00831DA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DA9"/>
    <w:rsid w:val="001A7C09"/>
    <w:rsid w:val="00577BD5"/>
    <w:rsid w:val="00656CBA"/>
    <w:rsid w:val="006A1F77"/>
    <w:rsid w:val="00733BE7"/>
    <w:rsid w:val="00831DA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53AFA4-CBC0-4BFA-9798-69543A8DC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1DA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2017-07-30T21:25:00Z</dcterms:created>
  <dcterms:modified xsi:type="dcterms:W3CDTF">2017-07-30T21:26:00Z</dcterms:modified>
</cp:coreProperties>
</file>