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69EA7" w14:textId="77777777" w:rsidR="00CE0B95" w:rsidRDefault="00CE0B95" w:rsidP="00CE0B9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Robert COPER</w:t>
      </w:r>
      <w:r>
        <w:rPr>
          <w:rStyle w:val="s1"/>
        </w:rPr>
        <w:t xml:space="preserve">       (fl.1505)</w:t>
      </w:r>
    </w:p>
    <w:p w14:paraId="08C1472F" w14:textId="77777777" w:rsidR="00CE0B95" w:rsidRDefault="00CE0B95" w:rsidP="00CE0B9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Bramfield</w:t>
      </w:r>
      <w:proofErr w:type="spellEnd"/>
      <w:r>
        <w:rPr>
          <w:rStyle w:val="s1"/>
        </w:rPr>
        <w:t>, Suffolk.</w:t>
      </w:r>
    </w:p>
    <w:p w14:paraId="79D499BB" w14:textId="77777777" w:rsidR="00CE0B95" w:rsidRDefault="00CE0B95" w:rsidP="00CE0B95">
      <w:pPr>
        <w:pStyle w:val="NoSpacing"/>
        <w:tabs>
          <w:tab w:val="left" w:pos="720"/>
        </w:tabs>
        <w:rPr>
          <w:rStyle w:val="s1"/>
        </w:rPr>
      </w:pPr>
    </w:p>
    <w:p w14:paraId="6C1A9BF5" w14:textId="77777777" w:rsidR="00CE0B95" w:rsidRDefault="00CE0B95" w:rsidP="00CE0B95">
      <w:pPr>
        <w:pStyle w:val="NoSpacing"/>
        <w:tabs>
          <w:tab w:val="left" w:pos="720"/>
        </w:tabs>
        <w:rPr>
          <w:rStyle w:val="s1"/>
        </w:rPr>
      </w:pPr>
    </w:p>
    <w:p w14:paraId="53DDFE1D" w14:textId="77777777" w:rsidR="00CE0B95" w:rsidRDefault="00CE0B95" w:rsidP="00CE0B9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066A7EF9" w14:textId="77777777" w:rsidR="00CE0B95" w:rsidRDefault="00CE0B95" w:rsidP="00CE0B9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Garnon42)</w:t>
      </w:r>
    </w:p>
    <w:p w14:paraId="3E95C12B" w14:textId="77777777" w:rsidR="00CE0B95" w:rsidRDefault="00CE0B95" w:rsidP="00CE0B95">
      <w:pPr>
        <w:pStyle w:val="NoSpacing"/>
        <w:tabs>
          <w:tab w:val="left" w:pos="720"/>
        </w:tabs>
        <w:rPr>
          <w:rStyle w:val="s1"/>
        </w:rPr>
      </w:pPr>
    </w:p>
    <w:p w14:paraId="122056A1" w14:textId="77777777" w:rsidR="00CE0B95" w:rsidRDefault="00CE0B95" w:rsidP="00CE0B95">
      <w:pPr>
        <w:pStyle w:val="NoSpacing"/>
        <w:tabs>
          <w:tab w:val="left" w:pos="720"/>
        </w:tabs>
        <w:rPr>
          <w:rStyle w:val="s1"/>
        </w:rPr>
      </w:pPr>
    </w:p>
    <w:p w14:paraId="7DA82751" w14:textId="77777777" w:rsidR="00CE0B95" w:rsidRDefault="00CE0B95" w:rsidP="00CE0B9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18 August 2019</w:t>
      </w:r>
    </w:p>
    <w:p w14:paraId="071DDF16" w14:textId="77777777" w:rsidR="006B2F86" w:rsidRPr="00E71FC3" w:rsidRDefault="00CE0B9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060DA" w14:textId="77777777" w:rsidR="00CE0B95" w:rsidRDefault="00CE0B95" w:rsidP="00E71FC3">
      <w:pPr>
        <w:spacing w:after="0" w:line="240" w:lineRule="auto"/>
      </w:pPr>
      <w:r>
        <w:separator/>
      </w:r>
    </w:p>
  </w:endnote>
  <w:endnote w:type="continuationSeparator" w:id="0">
    <w:p w14:paraId="09462136" w14:textId="77777777" w:rsidR="00CE0B95" w:rsidRDefault="00CE0B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2664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03F0A3" w14:textId="77777777" w:rsidR="00CE0B95" w:rsidRDefault="00CE0B95" w:rsidP="00E71FC3">
      <w:pPr>
        <w:spacing w:after="0" w:line="240" w:lineRule="auto"/>
      </w:pPr>
      <w:r>
        <w:separator/>
      </w:r>
    </w:p>
  </w:footnote>
  <w:footnote w:type="continuationSeparator" w:id="0">
    <w:p w14:paraId="18DEA31E" w14:textId="77777777" w:rsidR="00CE0B95" w:rsidRDefault="00CE0B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95"/>
    <w:rsid w:val="001A7C09"/>
    <w:rsid w:val="00577BD5"/>
    <w:rsid w:val="006A1F77"/>
    <w:rsid w:val="00733BE7"/>
    <w:rsid w:val="00AB52E8"/>
    <w:rsid w:val="00B16D3F"/>
    <w:rsid w:val="00CE0B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693A1"/>
  <w15:chartTrackingRefBased/>
  <w15:docId w15:val="{A1107C37-F0E7-459B-A7B7-793D6C37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CE0B95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E0B95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2019-12-20T21:24:00Z</dcterms:created>
  <dcterms:modified xsi:type="dcterms:W3CDTF">2019-12-20T21:24:00Z</dcterms:modified>
</cp:coreProperties>
</file>