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1F74" w:rsidRDefault="00441F74" w:rsidP="00441F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COPER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441F74" w:rsidRDefault="00441F74" w:rsidP="00441F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Bridgewater, Somerset. Merchant.</w:t>
      </w:r>
    </w:p>
    <w:p w:rsidR="00441F74" w:rsidRDefault="00441F74" w:rsidP="00441F74">
      <w:pPr>
        <w:rPr>
          <w:rFonts w:ascii="Times New Roman" w:hAnsi="Times New Roman" w:cs="Times New Roman"/>
        </w:rPr>
      </w:pPr>
    </w:p>
    <w:p w:rsidR="00441F74" w:rsidRDefault="00441F74" w:rsidP="00441F74">
      <w:pPr>
        <w:rPr>
          <w:rFonts w:ascii="Times New Roman" w:hAnsi="Times New Roman" w:cs="Times New Roman"/>
        </w:rPr>
      </w:pPr>
    </w:p>
    <w:p w:rsidR="00441F74" w:rsidRDefault="00441F74" w:rsidP="00441F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Henry Franke(q.v.) brought a plaint of debt against him.</w:t>
      </w:r>
    </w:p>
    <w:p w:rsidR="00441F74" w:rsidRDefault="00441F74" w:rsidP="00441F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B090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441F74" w:rsidRDefault="00441F74" w:rsidP="00441F74">
      <w:pPr>
        <w:rPr>
          <w:rFonts w:ascii="Times New Roman" w:hAnsi="Times New Roman" w:cs="Times New Roman"/>
        </w:rPr>
      </w:pPr>
    </w:p>
    <w:p w:rsidR="00441F74" w:rsidRDefault="00441F74" w:rsidP="00441F74">
      <w:pPr>
        <w:rPr>
          <w:rFonts w:ascii="Times New Roman" w:hAnsi="Times New Roman" w:cs="Times New Roman"/>
        </w:rPr>
      </w:pPr>
    </w:p>
    <w:p w:rsidR="00441F74" w:rsidRDefault="00441F74" w:rsidP="00441F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November 2017</w:t>
      </w:r>
    </w:p>
    <w:p w:rsidR="006B2F86" w:rsidRPr="00E71FC3" w:rsidRDefault="00441F7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1F74" w:rsidRDefault="00441F74" w:rsidP="00E71FC3">
      <w:r>
        <w:separator/>
      </w:r>
    </w:p>
  </w:endnote>
  <w:endnote w:type="continuationSeparator" w:id="0">
    <w:p w:rsidR="00441F74" w:rsidRDefault="00441F7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1F74" w:rsidRDefault="00441F74" w:rsidP="00E71FC3">
      <w:r>
        <w:separator/>
      </w:r>
    </w:p>
  </w:footnote>
  <w:footnote w:type="continuationSeparator" w:id="0">
    <w:p w:rsidR="00441F74" w:rsidRDefault="00441F7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F74"/>
    <w:rsid w:val="001A7C09"/>
    <w:rsid w:val="00441F7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4232A5-AD57-4177-9517-C4CF0001E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1F7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41F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2017-11-06T21:52:00Z</dcterms:created>
  <dcterms:modified xsi:type="dcterms:W3CDTF">2017-11-06T21:53:00Z</dcterms:modified>
</cp:coreProperties>
</file>