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E6EAC" w14:textId="1CADC8C1" w:rsidR="00BA00AB" w:rsidRDefault="0008604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Davy COPER</w:t>
      </w:r>
      <w:r>
        <w:rPr>
          <w:rFonts w:ascii="Times New Roman" w:hAnsi="Times New Roman" w:cs="Times New Roman"/>
          <w:sz w:val="24"/>
          <w:szCs w:val="24"/>
        </w:rPr>
        <w:t xml:space="preserve">        (fl.1484)</w:t>
      </w:r>
    </w:p>
    <w:p w14:paraId="51FB5CDE" w14:textId="7DFB3959" w:rsidR="00086040" w:rsidRDefault="0008604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Southampton. A serjeant.</w:t>
      </w:r>
    </w:p>
    <w:p w14:paraId="29D40C70" w14:textId="46EDE281" w:rsidR="00086040" w:rsidRDefault="0008604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74316" w14:textId="2A755CC3" w:rsidR="00086040" w:rsidRDefault="0008604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48066" w14:textId="58E38F8E" w:rsidR="00086040" w:rsidRDefault="0008604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Apr.1484</w:t>
      </w:r>
      <w:r>
        <w:rPr>
          <w:rFonts w:ascii="Times New Roman" w:hAnsi="Times New Roman" w:cs="Times New Roman"/>
          <w:sz w:val="24"/>
          <w:szCs w:val="24"/>
        </w:rPr>
        <w:tab/>
        <w:t>He was paid his costs and boat hire to take a messuage from Southampton</w:t>
      </w:r>
    </w:p>
    <w:p w14:paraId="2D073159" w14:textId="32F39089" w:rsidR="00086040" w:rsidRDefault="00086040" w:rsidP="00086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the lieutenant of the Isle of Wight.   (Ricardian XXXI p.126)</w:t>
      </w:r>
    </w:p>
    <w:p w14:paraId="44FC95A9" w14:textId="29064F96" w:rsidR="00086040" w:rsidRDefault="00086040" w:rsidP="000860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7E323" w14:textId="7F41B803" w:rsidR="00086040" w:rsidRDefault="00086040" w:rsidP="000860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D4680" w14:textId="4C6BEE0D" w:rsidR="00086040" w:rsidRPr="00086040" w:rsidRDefault="00086040" w:rsidP="00086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2022</w:t>
      </w:r>
    </w:p>
    <w:sectPr w:rsidR="00086040" w:rsidRPr="000860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8213C" w14:textId="77777777" w:rsidR="00086040" w:rsidRDefault="00086040" w:rsidP="009139A6">
      <w:r>
        <w:separator/>
      </w:r>
    </w:p>
  </w:endnote>
  <w:endnote w:type="continuationSeparator" w:id="0">
    <w:p w14:paraId="2E738F90" w14:textId="77777777" w:rsidR="00086040" w:rsidRDefault="000860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B9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13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D4C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89A99" w14:textId="77777777" w:rsidR="00086040" w:rsidRDefault="00086040" w:rsidP="009139A6">
      <w:r>
        <w:separator/>
      </w:r>
    </w:p>
  </w:footnote>
  <w:footnote w:type="continuationSeparator" w:id="0">
    <w:p w14:paraId="03786ED0" w14:textId="77777777" w:rsidR="00086040" w:rsidRDefault="000860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06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FE7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7AE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40"/>
    <w:rsid w:val="000666E0"/>
    <w:rsid w:val="0008604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FFB1"/>
  <w15:chartTrackingRefBased/>
  <w15:docId w15:val="{1B00E8D7-F3B5-4F90-AB18-BB8D3256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2022-09-19T19:22:00Z</dcterms:created>
  <dcterms:modified xsi:type="dcterms:W3CDTF">2022-09-19T19:26:00Z</dcterms:modified>
</cp:coreProperties>
</file>