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4ABEA" w14:textId="77777777" w:rsidR="00493645" w:rsidRDefault="00493645" w:rsidP="00493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COPENDALE</w:t>
      </w:r>
      <w:r>
        <w:rPr>
          <w:rFonts w:ascii="Times New Roman" w:hAnsi="Times New Roman" w:cs="Times New Roman"/>
        </w:rPr>
        <w:t xml:space="preserve">      (fl.1483)</w:t>
      </w:r>
    </w:p>
    <w:p w14:paraId="74E3F730" w14:textId="77777777" w:rsidR="00493645" w:rsidRDefault="00493645" w:rsidP="00493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Gentleman.</w:t>
      </w:r>
    </w:p>
    <w:p w14:paraId="688EDBB4" w14:textId="77777777" w:rsidR="00493645" w:rsidRDefault="00493645" w:rsidP="00493645">
      <w:pPr>
        <w:rPr>
          <w:rFonts w:ascii="Times New Roman" w:hAnsi="Times New Roman" w:cs="Times New Roman"/>
        </w:rPr>
      </w:pPr>
    </w:p>
    <w:p w14:paraId="4B8F7E8D" w14:textId="77777777" w:rsidR="00493645" w:rsidRDefault="00493645" w:rsidP="00493645">
      <w:pPr>
        <w:rPr>
          <w:rFonts w:ascii="Times New Roman" w:hAnsi="Times New Roman" w:cs="Times New Roman"/>
        </w:rPr>
      </w:pPr>
    </w:p>
    <w:p w14:paraId="5AF6D238" w14:textId="77777777" w:rsidR="00493645" w:rsidRDefault="00493645" w:rsidP="00493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Clyfton</w:t>
      </w:r>
      <w:proofErr w:type="spellEnd"/>
      <w:r>
        <w:rPr>
          <w:rFonts w:ascii="Times New Roman" w:hAnsi="Times New Roman" w:cs="Times New Roman"/>
        </w:rPr>
        <w:t>(q.v.) brought a plaint of writing against him, William</w:t>
      </w:r>
    </w:p>
    <w:p w14:paraId="49EB96DE" w14:textId="77777777" w:rsidR="00493645" w:rsidRDefault="00493645" w:rsidP="0049364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Constable, clerk(q.v.), William </w:t>
      </w:r>
      <w:proofErr w:type="spellStart"/>
      <w:r>
        <w:rPr>
          <w:rFonts w:ascii="Times New Roman" w:hAnsi="Times New Roman" w:cs="Times New Roman"/>
        </w:rPr>
        <w:t>Rowkeshawe</w:t>
      </w:r>
      <w:proofErr w:type="spellEnd"/>
      <w:r>
        <w:rPr>
          <w:rFonts w:ascii="Times New Roman" w:hAnsi="Times New Roman" w:cs="Times New Roman"/>
        </w:rPr>
        <w:t xml:space="preserve">, clerk(q.v.), Robert </w:t>
      </w:r>
      <w:proofErr w:type="spellStart"/>
      <w:r>
        <w:rPr>
          <w:rFonts w:ascii="Times New Roman" w:hAnsi="Times New Roman" w:cs="Times New Roman"/>
        </w:rPr>
        <w:t>Yole</w:t>
      </w:r>
      <w:proofErr w:type="spellEnd"/>
      <w:r>
        <w:rPr>
          <w:rFonts w:ascii="Times New Roman" w:hAnsi="Times New Roman" w:cs="Times New Roman"/>
        </w:rPr>
        <w:t xml:space="preserve">, clerk(q.v.), Robert Bothe, clerk(q.v.) and Thomas </w:t>
      </w:r>
      <w:proofErr w:type="spellStart"/>
      <w:r>
        <w:rPr>
          <w:rFonts w:ascii="Times New Roman" w:hAnsi="Times New Roman" w:cs="Times New Roman"/>
        </w:rPr>
        <w:t>Orston</w:t>
      </w:r>
      <w:proofErr w:type="spellEnd"/>
      <w:r>
        <w:rPr>
          <w:rFonts w:ascii="Times New Roman" w:hAnsi="Times New Roman" w:cs="Times New Roman"/>
        </w:rPr>
        <w:t>(q.v.).</w:t>
      </w:r>
    </w:p>
    <w:p w14:paraId="6E07AB65" w14:textId="77777777" w:rsidR="00493645" w:rsidRDefault="00493645" w:rsidP="0049364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37473F59" w14:textId="77777777" w:rsidR="00493645" w:rsidRDefault="00493645" w:rsidP="00493645">
      <w:pPr>
        <w:rPr>
          <w:rFonts w:ascii="Times New Roman" w:hAnsi="Times New Roman" w:cs="Times New Roman"/>
        </w:rPr>
      </w:pPr>
    </w:p>
    <w:p w14:paraId="43560456" w14:textId="77777777" w:rsidR="00493645" w:rsidRDefault="00493645" w:rsidP="00493645">
      <w:pPr>
        <w:rPr>
          <w:rFonts w:ascii="Times New Roman" w:hAnsi="Times New Roman" w:cs="Times New Roman"/>
        </w:rPr>
      </w:pPr>
    </w:p>
    <w:p w14:paraId="55F12A43" w14:textId="77777777" w:rsidR="00493645" w:rsidRDefault="00493645" w:rsidP="004936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July 2019</w:t>
      </w:r>
    </w:p>
    <w:p w14:paraId="3116A74D" w14:textId="77777777" w:rsidR="006B2F86" w:rsidRPr="00E71FC3" w:rsidRDefault="004936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B4A66" w14:textId="77777777" w:rsidR="00493645" w:rsidRDefault="00493645" w:rsidP="00E71FC3">
      <w:r>
        <w:separator/>
      </w:r>
    </w:p>
  </w:endnote>
  <w:endnote w:type="continuationSeparator" w:id="0">
    <w:p w14:paraId="39D296DD" w14:textId="77777777" w:rsidR="00493645" w:rsidRDefault="0049364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93C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CF5A3" w14:textId="77777777" w:rsidR="00493645" w:rsidRDefault="00493645" w:rsidP="00E71FC3">
      <w:r>
        <w:separator/>
      </w:r>
    </w:p>
  </w:footnote>
  <w:footnote w:type="continuationSeparator" w:id="0">
    <w:p w14:paraId="3659C2ED" w14:textId="77777777" w:rsidR="00493645" w:rsidRDefault="0049364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45"/>
    <w:rsid w:val="001A7C09"/>
    <w:rsid w:val="0049364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D3F32"/>
  <w15:chartTrackingRefBased/>
  <w15:docId w15:val="{DB0CA0E5-53D7-49EE-8CF4-24A514D3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64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2019-07-31T19:56:00Z</dcterms:created>
  <dcterms:modified xsi:type="dcterms:W3CDTF">2019-07-31T19:56:00Z</dcterms:modified>
</cp:coreProperties>
</file>