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D59C3" w:rsidP="00C009D8">
      <w:pPr>
        <w:pStyle w:val="NoSpacing"/>
      </w:pPr>
      <w:r>
        <w:rPr>
          <w:u w:val="single"/>
        </w:rPr>
        <w:t>Adam COPENDALE</w:t>
      </w:r>
      <w:r>
        <w:t xml:space="preserve">       (fl.1431-9)</w:t>
      </w:r>
    </w:p>
    <w:p w:rsidR="007D59C3" w:rsidRDefault="007D59C3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D59C3" w:rsidRDefault="007D59C3" w:rsidP="00C009D8">
      <w:pPr>
        <w:pStyle w:val="NoSpacing"/>
      </w:pPr>
    </w:p>
    <w:p w:rsidR="007D59C3" w:rsidRDefault="007D59C3" w:rsidP="00C009D8">
      <w:pPr>
        <w:pStyle w:val="NoSpacing"/>
      </w:pPr>
    </w:p>
    <w:p w:rsidR="007D59C3" w:rsidRDefault="007D59C3" w:rsidP="00C009D8">
      <w:pPr>
        <w:pStyle w:val="NoSpacing"/>
      </w:pPr>
      <w:r>
        <w:t xml:space="preserve">         1431-9</w:t>
      </w:r>
      <w:r>
        <w:tab/>
        <w:t>He was a scholar of King’s Hall.   (Alumni Cantab. vol.1 part 1 p.394)</w:t>
      </w:r>
    </w:p>
    <w:p w:rsidR="007D59C3" w:rsidRDefault="007D59C3" w:rsidP="00C009D8">
      <w:pPr>
        <w:pStyle w:val="NoSpacing"/>
      </w:pPr>
    </w:p>
    <w:p w:rsidR="007D59C3" w:rsidRDefault="007D59C3" w:rsidP="00C009D8">
      <w:pPr>
        <w:pStyle w:val="NoSpacing"/>
      </w:pPr>
    </w:p>
    <w:p w:rsidR="007D59C3" w:rsidRPr="007D59C3" w:rsidRDefault="007D59C3" w:rsidP="00C009D8">
      <w:pPr>
        <w:pStyle w:val="NoSpacing"/>
      </w:pPr>
      <w:r>
        <w:t>18 September 2013</w:t>
      </w:r>
      <w:bookmarkStart w:id="0" w:name="_GoBack"/>
      <w:bookmarkEnd w:id="0"/>
    </w:p>
    <w:sectPr w:rsidR="007D59C3" w:rsidRPr="007D59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9C3" w:rsidRDefault="007D59C3" w:rsidP="00920DE3">
      <w:pPr>
        <w:spacing w:after="0" w:line="240" w:lineRule="auto"/>
      </w:pPr>
      <w:r>
        <w:separator/>
      </w:r>
    </w:p>
  </w:endnote>
  <w:endnote w:type="continuationSeparator" w:id="0">
    <w:p w:rsidR="007D59C3" w:rsidRDefault="007D59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9C3" w:rsidRDefault="007D59C3" w:rsidP="00920DE3">
      <w:pPr>
        <w:spacing w:after="0" w:line="240" w:lineRule="auto"/>
      </w:pPr>
      <w:r>
        <w:separator/>
      </w:r>
    </w:p>
  </w:footnote>
  <w:footnote w:type="continuationSeparator" w:id="0">
    <w:p w:rsidR="007D59C3" w:rsidRDefault="007D59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9C3"/>
    <w:rsid w:val="00120749"/>
    <w:rsid w:val="00624CAE"/>
    <w:rsid w:val="007D59C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2013-09-18T19:56:00Z</dcterms:created>
  <dcterms:modified xsi:type="dcterms:W3CDTF">2013-09-18T20:00:00Z</dcterms:modified>
</cp:coreProperties>
</file>