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6B6F" w14:textId="77777777" w:rsidR="00FA28D5" w:rsidRDefault="00FA28D5" w:rsidP="00FA28D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COPELANDE</w:t>
      </w:r>
      <w:r>
        <w:rPr>
          <w:rFonts w:ascii="Times New Roman" w:hAnsi="Times New Roman" w:cs="Times New Roman"/>
        </w:rPr>
        <w:t xml:space="preserve">        (fl.1470)</w:t>
      </w:r>
    </w:p>
    <w:p w14:paraId="47295D30" w14:textId="77777777" w:rsidR="00FA28D5" w:rsidRDefault="00FA28D5" w:rsidP="00FA28D5">
      <w:pPr>
        <w:pStyle w:val="NoSpacing"/>
        <w:rPr>
          <w:rFonts w:ascii="Times New Roman" w:hAnsi="Times New Roman" w:cs="Times New Roman"/>
        </w:rPr>
      </w:pPr>
    </w:p>
    <w:p w14:paraId="18E8C871" w14:textId="77777777" w:rsidR="00FA28D5" w:rsidRDefault="00FA28D5" w:rsidP="00FA28D5">
      <w:pPr>
        <w:pStyle w:val="NoSpacing"/>
        <w:rPr>
          <w:rFonts w:ascii="Times New Roman" w:hAnsi="Times New Roman" w:cs="Times New Roman"/>
        </w:rPr>
      </w:pPr>
    </w:p>
    <w:p w14:paraId="355E4DE6" w14:textId="77777777" w:rsidR="00FA28D5" w:rsidRDefault="00FA28D5" w:rsidP="00FA28D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7DDF48E4" w14:textId="77777777" w:rsidR="00FA28D5" w:rsidRDefault="00FA28D5" w:rsidP="00FA28D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9FC58F2" w14:textId="77777777" w:rsidR="00FA28D5" w:rsidRDefault="00FA28D5" w:rsidP="00FA28D5">
      <w:pPr>
        <w:pStyle w:val="NoSpacing"/>
        <w:rPr>
          <w:rFonts w:ascii="Times New Roman" w:hAnsi="Times New Roman" w:cs="Times New Roman"/>
        </w:rPr>
      </w:pPr>
    </w:p>
    <w:p w14:paraId="60ED4182" w14:textId="77777777" w:rsidR="00FA28D5" w:rsidRDefault="00FA28D5" w:rsidP="00FA28D5">
      <w:pPr>
        <w:pStyle w:val="NoSpacing"/>
        <w:rPr>
          <w:rFonts w:ascii="Times New Roman" w:hAnsi="Times New Roman" w:cs="Times New Roman"/>
        </w:rPr>
      </w:pPr>
    </w:p>
    <w:p w14:paraId="08F71356" w14:textId="77777777" w:rsidR="00FA28D5" w:rsidRDefault="00FA28D5" w:rsidP="00FA28D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09D76F4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EBC34" w14:textId="77777777" w:rsidR="00BE6F77" w:rsidRDefault="00BE6F77" w:rsidP="00086E2C">
      <w:pPr>
        <w:spacing w:after="0" w:line="240" w:lineRule="auto"/>
      </w:pPr>
      <w:r>
        <w:separator/>
      </w:r>
    </w:p>
  </w:endnote>
  <w:endnote w:type="continuationSeparator" w:id="0">
    <w:p w14:paraId="22F81C5B" w14:textId="77777777" w:rsidR="00BE6F77" w:rsidRDefault="00BE6F7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46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38A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576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EE509" w14:textId="77777777" w:rsidR="00BE6F77" w:rsidRDefault="00BE6F77" w:rsidP="00086E2C">
      <w:pPr>
        <w:spacing w:after="0" w:line="240" w:lineRule="auto"/>
      </w:pPr>
      <w:r>
        <w:separator/>
      </w:r>
    </w:p>
  </w:footnote>
  <w:footnote w:type="continuationSeparator" w:id="0">
    <w:p w14:paraId="3F658879" w14:textId="77777777" w:rsidR="00BE6F77" w:rsidRDefault="00BE6F7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2A1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A201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FFF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8D5"/>
    <w:rsid w:val="00086E2C"/>
    <w:rsid w:val="000A2E7A"/>
    <w:rsid w:val="002244B7"/>
    <w:rsid w:val="00314D94"/>
    <w:rsid w:val="005A7066"/>
    <w:rsid w:val="00617568"/>
    <w:rsid w:val="006E68FA"/>
    <w:rsid w:val="00BE6F77"/>
    <w:rsid w:val="00ED3A55"/>
    <w:rsid w:val="00F479D0"/>
    <w:rsid w:val="00FA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36434"/>
  <w15:chartTrackingRefBased/>
  <w15:docId w15:val="{D86FB031-C011-4979-824D-70754A1B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A28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2026-02-16T00:29:00Z</dcterms:created>
  <dcterms:modified xsi:type="dcterms:W3CDTF">2026-02-16T00:30:00Z</dcterms:modified>
</cp:coreProperties>
</file>