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1C779C" w14:textId="77777777" w:rsidR="00F64736" w:rsidRDefault="00F64736" w:rsidP="00F6473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Unknown COPELAND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7B258B76" w14:textId="77777777" w:rsidR="00F64736" w:rsidRDefault="00F64736" w:rsidP="00F6473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Gravesend, Kent. Chaplain.</w:t>
      </w:r>
    </w:p>
    <w:p w14:paraId="6A642E5E" w14:textId="77777777" w:rsidR="00F64736" w:rsidRDefault="00F64736" w:rsidP="00F64736">
      <w:pPr>
        <w:pStyle w:val="NoSpacing"/>
        <w:rPr>
          <w:rFonts w:cs="Times New Roman"/>
          <w:szCs w:val="24"/>
        </w:rPr>
      </w:pPr>
    </w:p>
    <w:p w14:paraId="2053B9C5" w14:textId="77777777" w:rsidR="00F64736" w:rsidRDefault="00F64736" w:rsidP="00F64736">
      <w:pPr>
        <w:pStyle w:val="NoSpacing"/>
        <w:rPr>
          <w:rFonts w:cs="Times New Roman"/>
          <w:szCs w:val="24"/>
        </w:rPr>
      </w:pPr>
    </w:p>
    <w:p w14:paraId="470A8A71" w14:textId="77777777" w:rsidR="00F64736" w:rsidRDefault="00F64736" w:rsidP="00F6473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>Richard Pratte(q.v.) brought a plaint of debt against him and four others.</w:t>
      </w:r>
    </w:p>
    <w:p w14:paraId="7A6DDCA6" w14:textId="77777777" w:rsidR="00F64736" w:rsidRDefault="00F64736" w:rsidP="00F6473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88223F">
          <w:rPr>
            <w:rStyle w:val="Hyperlink"/>
            <w:rFonts w:cs="Times New Roman"/>
            <w:szCs w:val="24"/>
          </w:rPr>
          <w:t xml:space="preserve">http://aalt.law.uh.edu/Indices/CP40Indices/CP40no883Pl.htm  </w:t>
        </w:r>
      </w:hyperlink>
      <w:r>
        <w:rPr>
          <w:rFonts w:cs="Times New Roman"/>
          <w:szCs w:val="24"/>
        </w:rPr>
        <w:t>)</w:t>
      </w:r>
    </w:p>
    <w:p w14:paraId="63B6D712" w14:textId="77777777" w:rsidR="00F64736" w:rsidRDefault="00F64736" w:rsidP="00F64736">
      <w:pPr>
        <w:pStyle w:val="NoSpacing"/>
        <w:rPr>
          <w:rFonts w:cs="Times New Roman"/>
          <w:szCs w:val="24"/>
        </w:rPr>
      </w:pPr>
    </w:p>
    <w:p w14:paraId="7865B6A9" w14:textId="77777777" w:rsidR="00F64736" w:rsidRDefault="00F64736" w:rsidP="00F64736">
      <w:pPr>
        <w:pStyle w:val="NoSpacing"/>
        <w:rPr>
          <w:rFonts w:cs="Times New Roman"/>
          <w:szCs w:val="24"/>
        </w:rPr>
      </w:pPr>
    </w:p>
    <w:p w14:paraId="711D6B86" w14:textId="77777777" w:rsidR="00F64736" w:rsidRDefault="00F64736" w:rsidP="00F6473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7 March 2023</w:t>
      </w:r>
    </w:p>
    <w:p w14:paraId="656A4FD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5A57F6" w14:textId="77777777" w:rsidR="00F64736" w:rsidRDefault="00F64736" w:rsidP="009139A6">
      <w:r>
        <w:separator/>
      </w:r>
    </w:p>
  </w:endnote>
  <w:endnote w:type="continuationSeparator" w:id="0">
    <w:p w14:paraId="24727B3A" w14:textId="77777777" w:rsidR="00F64736" w:rsidRDefault="00F6473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A744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75FE6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2284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86D83B" w14:textId="77777777" w:rsidR="00F64736" w:rsidRDefault="00F64736" w:rsidP="009139A6">
      <w:r>
        <w:separator/>
      </w:r>
    </w:p>
  </w:footnote>
  <w:footnote w:type="continuationSeparator" w:id="0">
    <w:p w14:paraId="545C8B2D" w14:textId="77777777" w:rsidR="00F64736" w:rsidRDefault="00F6473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0160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746B9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8664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736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64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725EFD"/>
  <w15:chartTrackingRefBased/>
  <w15:docId w15:val="{09463205-89F6-4E43-B6F5-5B3A55765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6473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2023-05-06T19:49:00Z</dcterms:created>
  <dcterms:modified xsi:type="dcterms:W3CDTF">2023-05-06T19:50:00Z</dcterms:modified>
</cp:coreProperties>
</file>