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501" w:rsidRDefault="00555501" w:rsidP="005555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COPELAND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555501" w:rsidRDefault="00555501" w:rsidP="005555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Louth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555501" w:rsidRDefault="00555501" w:rsidP="005555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5501" w:rsidRDefault="00555501" w:rsidP="005555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5501" w:rsidRDefault="00555501" w:rsidP="0055550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Louth into 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Fraunk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55501" w:rsidRDefault="00555501" w:rsidP="005555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52D9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24-3)</w:t>
      </w:r>
    </w:p>
    <w:p w:rsidR="00555501" w:rsidRDefault="00555501" w:rsidP="005555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5501" w:rsidRDefault="00555501" w:rsidP="005555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55501" w:rsidRDefault="00555501" w:rsidP="005555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2015</w:t>
      </w:r>
    </w:p>
    <w:sectPr w:rsidR="00DD5B8A" w:rsidRPr="005555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501" w:rsidRDefault="00555501" w:rsidP="00564E3C">
      <w:pPr>
        <w:spacing w:after="0" w:line="240" w:lineRule="auto"/>
      </w:pPr>
      <w:r>
        <w:separator/>
      </w:r>
    </w:p>
  </w:endnote>
  <w:endnote w:type="continuationSeparator" w:id="0">
    <w:p w:rsidR="00555501" w:rsidRDefault="0055550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55501">
      <w:rPr>
        <w:rFonts w:ascii="Times New Roman" w:hAnsi="Times New Roman" w:cs="Times New Roman"/>
        <w:noProof/>
        <w:sz w:val="24"/>
        <w:szCs w:val="24"/>
      </w:rPr>
      <w:t>17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501" w:rsidRDefault="00555501" w:rsidP="00564E3C">
      <w:pPr>
        <w:spacing w:after="0" w:line="240" w:lineRule="auto"/>
      </w:pPr>
      <w:r>
        <w:separator/>
      </w:r>
    </w:p>
  </w:footnote>
  <w:footnote w:type="continuationSeparator" w:id="0">
    <w:p w:rsidR="00555501" w:rsidRDefault="0055550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501"/>
    <w:rsid w:val="00372DC6"/>
    <w:rsid w:val="00555501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917A8"/>
  <w15:chartTrackingRefBased/>
  <w15:docId w15:val="{FBFA610A-8ABD-415F-A898-7CCBC11C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555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2015-12-17T22:27:00Z</dcterms:created>
  <dcterms:modified xsi:type="dcterms:W3CDTF">2015-12-17T22:28:00Z</dcterms:modified>
</cp:coreProperties>
</file>