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F82C6" w14:textId="77777777" w:rsidR="00D65E8A" w:rsidRDefault="00D65E8A" w:rsidP="00D65E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COPELAND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fl.1447)</w:t>
      </w:r>
    </w:p>
    <w:p w14:paraId="1C989C55" w14:textId="77777777" w:rsidR="00D65E8A" w:rsidRDefault="00D65E8A" w:rsidP="00D65E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25B2176A" w14:textId="77777777" w:rsidR="00D65E8A" w:rsidRDefault="00D65E8A" w:rsidP="00D65E8A">
      <w:pPr>
        <w:pStyle w:val="NoSpacing"/>
        <w:rPr>
          <w:rFonts w:cs="Times New Roman"/>
          <w:szCs w:val="24"/>
        </w:rPr>
      </w:pPr>
    </w:p>
    <w:p w14:paraId="3C38F4C5" w14:textId="77777777" w:rsidR="00D65E8A" w:rsidRDefault="00D65E8A" w:rsidP="00D65E8A">
      <w:pPr>
        <w:pStyle w:val="NoSpacing"/>
        <w:rPr>
          <w:rFonts w:cs="Times New Roman"/>
          <w:szCs w:val="24"/>
        </w:rPr>
      </w:pPr>
    </w:p>
    <w:p w14:paraId="7012EEAF" w14:textId="77777777" w:rsidR="00D65E8A" w:rsidRDefault="00D65E8A" w:rsidP="00D65E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Jun.1447</w:t>
      </w:r>
      <w:r>
        <w:rPr>
          <w:rFonts w:cs="Times New Roman"/>
          <w:szCs w:val="24"/>
        </w:rPr>
        <w:tab/>
        <w:t xml:space="preserve">He was a witness when Simon </w:t>
      </w:r>
      <w:proofErr w:type="spellStart"/>
      <w:r>
        <w:rPr>
          <w:rFonts w:cs="Times New Roman"/>
          <w:szCs w:val="24"/>
        </w:rPr>
        <w:t>Gambone</w:t>
      </w:r>
      <w:proofErr w:type="spellEnd"/>
      <w:r>
        <w:rPr>
          <w:rFonts w:cs="Times New Roman"/>
          <w:szCs w:val="24"/>
        </w:rPr>
        <w:t xml:space="preserve"> of London, coppersmith(q.v.), </w:t>
      </w:r>
    </w:p>
    <w:p w14:paraId="215BB240" w14:textId="77777777" w:rsidR="00D65E8A" w:rsidRDefault="00D65E8A" w:rsidP="00D65E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gifted his goods and chattels to John </w:t>
      </w:r>
      <w:proofErr w:type="spellStart"/>
      <w:r>
        <w:rPr>
          <w:rFonts w:cs="Times New Roman"/>
          <w:szCs w:val="24"/>
        </w:rPr>
        <w:t>Fauntone</w:t>
      </w:r>
      <w:proofErr w:type="spellEnd"/>
      <w:r>
        <w:rPr>
          <w:rFonts w:cs="Times New Roman"/>
          <w:szCs w:val="24"/>
        </w:rPr>
        <w:t xml:space="preserve"> of London(q.v.) and Hugh</w:t>
      </w:r>
    </w:p>
    <w:p w14:paraId="55D212B2" w14:textId="77777777" w:rsidR="00D65E8A" w:rsidRDefault="00D65E8A" w:rsidP="00D65E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Whete</w:t>
      </w:r>
      <w:proofErr w:type="spellEnd"/>
      <w:r>
        <w:rPr>
          <w:rFonts w:cs="Times New Roman"/>
          <w:szCs w:val="24"/>
        </w:rPr>
        <w:t xml:space="preserve"> of London(q.v.).</w:t>
      </w:r>
    </w:p>
    <w:p w14:paraId="77242182" w14:textId="77777777" w:rsidR="00D65E8A" w:rsidRDefault="00D65E8A" w:rsidP="00D65E8A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171)</w:t>
      </w:r>
    </w:p>
    <w:p w14:paraId="4026792E" w14:textId="77777777" w:rsidR="00D65E8A" w:rsidRDefault="00D65E8A" w:rsidP="00D65E8A">
      <w:pPr>
        <w:pStyle w:val="NoSpacing"/>
        <w:rPr>
          <w:rFonts w:cs="Times New Roman"/>
          <w:szCs w:val="24"/>
        </w:rPr>
      </w:pPr>
    </w:p>
    <w:p w14:paraId="1F03A46B" w14:textId="77777777" w:rsidR="00D65E8A" w:rsidRDefault="00D65E8A" w:rsidP="00D65E8A">
      <w:pPr>
        <w:pStyle w:val="NoSpacing"/>
        <w:rPr>
          <w:rFonts w:cs="Times New Roman"/>
          <w:szCs w:val="24"/>
        </w:rPr>
      </w:pPr>
    </w:p>
    <w:p w14:paraId="69C75404" w14:textId="77777777" w:rsidR="00D65E8A" w:rsidRDefault="00D65E8A" w:rsidP="00D65E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November 2022</w:t>
      </w:r>
    </w:p>
    <w:p w14:paraId="2D06E1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36906" w14:textId="77777777" w:rsidR="00D65E8A" w:rsidRDefault="00D65E8A" w:rsidP="009139A6">
      <w:r>
        <w:separator/>
      </w:r>
    </w:p>
  </w:endnote>
  <w:endnote w:type="continuationSeparator" w:id="0">
    <w:p w14:paraId="4F145AF8" w14:textId="77777777" w:rsidR="00D65E8A" w:rsidRDefault="00D65E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CC3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3AA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D97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3330C" w14:textId="77777777" w:rsidR="00D65E8A" w:rsidRDefault="00D65E8A" w:rsidP="009139A6">
      <w:r>
        <w:separator/>
      </w:r>
    </w:p>
  </w:footnote>
  <w:footnote w:type="continuationSeparator" w:id="0">
    <w:p w14:paraId="436850F5" w14:textId="77777777" w:rsidR="00D65E8A" w:rsidRDefault="00D65E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5E8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177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93B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E8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5E8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2122F"/>
  <w15:chartTrackingRefBased/>
  <w15:docId w15:val="{605EF29A-9FCC-47A5-AA4D-201C3563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2022-11-05T16:13:00Z</dcterms:created>
  <dcterms:modified xsi:type="dcterms:W3CDTF">2022-11-05T16:13:00Z</dcterms:modified>
</cp:coreProperties>
</file>