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D787F" w14:textId="77777777" w:rsidR="00717D22" w:rsidRDefault="00717D22" w:rsidP="00717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COPELAND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7B4837E" w14:textId="77777777" w:rsidR="00717D22" w:rsidRDefault="00717D22" w:rsidP="00717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53254D11" w14:textId="77777777" w:rsidR="00717D22" w:rsidRDefault="00717D22" w:rsidP="00717D22">
      <w:pPr>
        <w:pStyle w:val="NoSpacing"/>
        <w:rPr>
          <w:rFonts w:cs="Times New Roman"/>
          <w:szCs w:val="24"/>
        </w:rPr>
      </w:pPr>
    </w:p>
    <w:p w14:paraId="590A6C47" w14:textId="77777777" w:rsidR="00717D22" w:rsidRDefault="00717D22" w:rsidP="00717D22">
      <w:pPr>
        <w:pStyle w:val="NoSpacing"/>
        <w:rPr>
          <w:rFonts w:cs="Times New Roman"/>
          <w:szCs w:val="24"/>
        </w:rPr>
      </w:pPr>
    </w:p>
    <w:p w14:paraId="7FE8B73B" w14:textId="77777777" w:rsidR="00717D22" w:rsidRDefault="00717D22" w:rsidP="00717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Jun.1438</w:t>
      </w:r>
      <w:r>
        <w:rPr>
          <w:rFonts w:cs="Times New Roman"/>
          <w:szCs w:val="24"/>
        </w:rPr>
        <w:tab/>
        <w:t xml:space="preserve">Gift of his goods and chattels to Thomas </w:t>
      </w:r>
      <w:proofErr w:type="spellStart"/>
      <w:r>
        <w:rPr>
          <w:rFonts w:cs="Times New Roman"/>
          <w:szCs w:val="24"/>
        </w:rPr>
        <w:t>Moreys</w:t>
      </w:r>
      <w:proofErr w:type="spellEnd"/>
      <w:r>
        <w:rPr>
          <w:rFonts w:cs="Times New Roman"/>
          <w:szCs w:val="24"/>
        </w:rPr>
        <w:t xml:space="preserve"> of London, brewer(q.v.),</w:t>
      </w:r>
    </w:p>
    <w:p w14:paraId="1DCA51AA" w14:textId="77777777" w:rsidR="00717D22" w:rsidRDefault="00717D22" w:rsidP="00717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Roger </w:t>
      </w:r>
      <w:proofErr w:type="spellStart"/>
      <w:r>
        <w:rPr>
          <w:rFonts w:cs="Times New Roman"/>
          <w:szCs w:val="24"/>
        </w:rPr>
        <w:t>Wode</w:t>
      </w:r>
      <w:proofErr w:type="spellEnd"/>
      <w:r>
        <w:rPr>
          <w:rFonts w:cs="Times New Roman"/>
          <w:szCs w:val="24"/>
        </w:rPr>
        <w:t xml:space="preserve"> of Stratford </w:t>
      </w:r>
      <w:proofErr w:type="spellStart"/>
      <w:r>
        <w:rPr>
          <w:rFonts w:cs="Times New Roman"/>
          <w:szCs w:val="24"/>
        </w:rPr>
        <w:t>Langthorne</w:t>
      </w:r>
      <w:proofErr w:type="spellEnd"/>
      <w:r>
        <w:rPr>
          <w:rFonts w:cs="Times New Roman"/>
          <w:szCs w:val="24"/>
        </w:rPr>
        <w:t>, Essex(q.v.).</w:t>
      </w:r>
    </w:p>
    <w:p w14:paraId="75ABAAB7" w14:textId="77777777" w:rsidR="00717D22" w:rsidRDefault="00717D22" w:rsidP="00717D22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160)</w:t>
      </w:r>
    </w:p>
    <w:p w14:paraId="55C12504" w14:textId="77777777" w:rsidR="00717D22" w:rsidRDefault="00717D22" w:rsidP="00717D22">
      <w:pPr>
        <w:pStyle w:val="NoSpacing"/>
        <w:rPr>
          <w:rFonts w:cs="Times New Roman"/>
          <w:szCs w:val="24"/>
        </w:rPr>
      </w:pPr>
    </w:p>
    <w:p w14:paraId="6DB5F214" w14:textId="77777777" w:rsidR="00717D22" w:rsidRDefault="00717D22" w:rsidP="00717D22">
      <w:pPr>
        <w:pStyle w:val="NoSpacing"/>
        <w:rPr>
          <w:rFonts w:cs="Times New Roman"/>
          <w:szCs w:val="24"/>
        </w:rPr>
      </w:pPr>
    </w:p>
    <w:p w14:paraId="7814CB1E" w14:textId="77777777" w:rsidR="00717D22" w:rsidRDefault="00717D22" w:rsidP="00717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2023</w:t>
      </w:r>
    </w:p>
    <w:p w14:paraId="2B33A3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25CBC" w14:textId="77777777" w:rsidR="00717D22" w:rsidRDefault="00717D22" w:rsidP="009139A6">
      <w:r>
        <w:separator/>
      </w:r>
    </w:p>
  </w:endnote>
  <w:endnote w:type="continuationSeparator" w:id="0">
    <w:p w14:paraId="182CB156" w14:textId="77777777" w:rsidR="00717D22" w:rsidRDefault="00717D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9F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C1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621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D2DFF" w14:textId="77777777" w:rsidR="00717D22" w:rsidRDefault="00717D22" w:rsidP="009139A6">
      <w:r>
        <w:separator/>
      </w:r>
    </w:p>
  </w:footnote>
  <w:footnote w:type="continuationSeparator" w:id="0">
    <w:p w14:paraId="3A79D671" w14:textId="77777777" w:rsidR="00717D22" w:rsidRDefault="00717D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BC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9E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977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22"/>
    <w:rsid w:val="000666E0"/>
    <w:rsid w:val="002510B7"/>
    <w:rsid w:val="005C130B"/>
    <w:rsid w:val="00717D2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01EA0"/>
  <w15:chartTrackingRefBased/>
  <w15:docId w15:val="{8144E833-B640-47DA-9AD0-CC28B0A9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2023-06-07T21:10:00Z</dcterms:created>
  <dcterms:modified xsi:type="dcterms:W3CDTF">2023-06-07T21:10:00Z</dcterms:modified>
</cp:coreProperties>
</file>