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A0C06" w14:textId="1642302F" w:rsidR="00300AF8" w:rsidRDefault="00300AF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Alan COPELAND(</w:t>
      </w:r>
      <w:proofErr w:type="gramStart"/>
      <w:r>
        <w:rPr>
          <w:rFonts w:cs="Times New Roman"/>
          <w:szCs w:val="24"/>
          <w:u w:val="single"/>
        </w:rPr>
        <w:t>COPPELAND)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(fl.1487)</w:t>
      </w:r>
    </w:p>
    <w:p w14:paraId="0A05E513" w14:textId="0640C167" w:rsidR="00300AF8" w:rsidRDefault="00300AF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Stanton, Cumberland. Gentleman.</w:t>
      </w:r>
    </w:p>
    <w:p w14:paraId="591E1679" w14:textId="77777777" w:rsidR="00300AF8" w:rsidRDefault="00300AF8" w:rsidP="009139A6">
      <w:pPr>
        <w:pStyle w:val="NoSpacing"/>
        <w:rPr>
          <w:rFonts w:cs="Times New Roman"/>
          <w:szCs w:val="24"/>
        </w:rPr>
      </w:pPr>
    </w:p>
    <w:p w14:paraId="28BC8B13" w14:textId="77777777" w:rsidR="00300AF8" w:rsidRDefault="00300AF8" w:rsidP="009139A6">
      <w:pPr>
        <w:pStyle w:val="NoSpacing"/>
        <w:rPr>
          <w:rFonts w:cs="Times New Roman"/>
          <w:szCs w:val="24"/>
        </w:rPr>
      </w:pPr>
    </w:p>
    <w:p w14:paraId="25A6B214" w14:textId="4D51EA53" w:rsidR="00300AF8" w:rsidRDefault="00300AF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Nov.1487</w:t>
      </w:r>
      <w:r>
        <w:rPr>
          <w:rFonts w:cs="Times New Roman"/>
          <w:szCs w:val="24"/>
        </w:rPr>
        <w:tab/>
        <w:t xml:space="preserve">He was pardoned of all offences committed before 18 September </w:t>
      </w:r>
      <w:proofErr w:type="gramStart"/>
      <w:r>
        <w:rPr>
          <w:rFonts w:cs="Times New Roman"/>
          <w:szCs w:val="24"/>
        </w:rPr>
        <w:t>last</w:t>
      </w:r>
      <w:proofErr w:type="gramEnd"/>
    </w:p>
    <w:p w14:paraId="77CFB203" w14:textId="0967DE52" w:rsidR="00300AF8" w:rsidRDefault="00300AF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restitution to him of his lands and goods.   (C.P.R. 1485-94 p.197)</w:t>
      </w:r>
    </w:p>
    <w:p w14:paraId="5BB37ECE" w14:textId="77777777" w:rsidR="00300AF8" w:rsidRDefault="00300AF8" w:rsidP="009139A6">
      <w:pPr>
        <w:pStyle w:val="NoSpacing"/>
        <w:rPr>
          <w:rFonts w:cs="Times New Roman"/>
          <w:szCs w:val="24"/>
        </w:rPr>
      </w:pPr>
    </w:p>
    <w:p w14:paraId="002C636B" w14:textId="77777777" w:rsidR="00300AF8" w:rsidRDefault="00300AF8" w:rsidP="009139A6">
      <w:pPr>
        <w:pStyle w:val="NoSpacing"/>
        <w:rPr>
          <w:rFonts w:cs="Times New Roman"/>
          <w:szCs w:val="24"/>
        </w:rPr>
      </w:pPr>
    </w:p>
    <w:p w14:paraId="7A7210E3" w14:textId="1AF52AD6" w:rsidR="00300AF8" w:rsidRDefault="0075724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January 2024</w:t>
      </w:r>
    </w:p>
    <w:p w14:paraId="248BF92D" w14:textId="77777777" w:rsidR="0075724E" w:rsidRPr="00300AF8" w:rsidRDefault="0075724E" w:rsidP="009139A6">
      <w:pPr>
        <w:pStyle w:val="NoSpacing"/>
        <w:rPr>
          <w:rFonts w:cs="Times New Roman"/>
          <w:szCs w:val="24"/>
        </w:rPr>
      </w:pPr>
    </w:p>
    <w:p w14:paraId="38A9CA97" w14:textId="77777777" w:rsidR="000A4A2C" w:rsidRPr="000A4A2C" w:rsidRDefault="000A4A2C" w:rsidP="009139A6">
      <w:pPr>
        <w:pStyle w:val="NoSpacing"/>
        <w:rPr>
          <w:rFonts w:cs="Times New Roman"/>
          <w:szCs w:val="24"/>
        </w:rPr>
      </w:pPr>
    </w:p>
    <w:sectPr w:rsidR="000A4A2C" w:rsidRPr="000A4A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6EFFE" w14:textId="77777777" w:rsidR="00DA318B" w:rsidRDefault="00DA318B" w:rsidP="009139A6">
      <w:r>
        <w:separator/>
      </w:r>
    </w:p>
  </w:endnote>
  <w:endnote w:type="continuationSeparator" w:id="0">
    <w:p w14:paraId="04B68CCD" w14:textId="77777777" w:rsidR="00DA318B" w:rsidRDefault="00DA31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041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7E93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C77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AD7EB" w14:textId="77777777" w:rsidR="00DA318B" w:rsidRDefault="00DA318B" w:rsidP="009139A6">
      <w:r>
        <w:separator/>
      </w:r>
    </w:p>
  </w:footnote>
  <w:footnote w:type="continuationSeparator" w:id="0">
    <w:p w14:paraId="423245F1" w14:textId="77777777" w:rsidR="00DA318B" w:rsidRDefault="00DA31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4A1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2F41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605C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18B"/>
    <w:rsid w:val="000666E0"/>
    <w:rsid w:val="000A4A2C"/>
    <w:rsid w:val="002510B7"/>
    <w:rsid w:val="00300AF8"/>
    <w:rsid w:val="005C130B"/>
    <w:rsid w:val="0075724E"/>
    <w:rsid w:val="00826F5C"/>
    <w:rsid w:val="009139A6"/>
    <w:rsid w:val="009448BB"/>
    <w:rsid w:val="00947624"/>
    <w:rsid w:val="00A3176C"/>
    <w:rsid w:val="00AE65F8"/>
    <w:rsid w:val="00BA00AB"/>
    <w:rsid w:val="00CB4ED9"/>
    <w:rsid w:val="00DA318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92296"/>
  <w15:chartTrackingRefBased/>
  <w15:docId w15:val="{EFBD2127-0BCA-432C-889F-FD7D2AF64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38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2024-01-10T20:06:00Z</dcterms:created>
  <dcterms:modified xsi:type="dcterms:W3CDTF">2024-01-10T20:47:00Z</dcterms:modified>
</cp:coreProperties>
</file>