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1A08" w:rsidRDefault="00191A08" w:rsidP="00191A0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COPE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fl.1450)</w:t>
      </w:r>
    </w:p>
    <w:p w:rsidR="00191A08" w:rsidRDefault="00191A08" w:rsidP="00191A0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Westminster, Middlesex. Yeoman.</w:t>
      </w:r>
    </w:p>
    <w:p w:rsidR="00191A08" w:rsidRDefault="00191A08" w:rsidP="00191A0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91A08" w:rsidRDefault="00191A08" w:rsidP="00191A0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91A08" w:rsidRDefault="00191A08" w:rsidP="00191A08">
      <w:pPr>
        <w:pStyle w:val="NoSpacing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1450</w:t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Davyson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Joan </w:t>
      </w:r>
      <w:proofErr w:type="spellStart"/>
      <w:r>
        <w:rPr>
          <w:rFonts w:ascii="Times New Roman" w:hAnsi="Times New Roman" w:cs="Times New Roman"/>
          <w:sz w:val="24"/>
          <w:szCs w:val="24"/>
        </w:rPr>
        <w:t>Monter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Thomas Snell(q.v.) and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Kyrkeham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the executors of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Monter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brought a plaint of </w:t>
      </w:r>
    </w:p>
    <w:p w:rsidR="00191A08" w:rsidRDefault="00191A08" w:rsidP="00191A08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debt against him, William Annesley of </w:t>
      </w:r>
      <w:proofErr w:type="spellStart"/>
      <w:r>
        <w:rPr>
          <w:rFonts w:ascii="Times New Roman" w:hAnsi="Times New Roman" w:cs="Times New Roman"/>
          <w:sz w:val="24"/>
          <w:szCs w:val="24"/>
        </w:rPr>
        <w:t>Tilehurst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Verney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Dean of Lichfield(q.v.),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Neuport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Soberton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and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Halum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London(q.v.)</w:t>
      </w:r>
    </w:p>
    <w:p w:rsidR="00191A08" w:rsidRDefault="00191A08" w:rsidP="00191A0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B00F11" w:rsidRDefault="00B00F11" w:rsidP="00B00F1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 xml:space="preserve">Joan </w:t>
      </w:r>
      <w:proofErr w:type="spellStart"/>
      <w:r>
        <w:rPr>
          <w:rFonts w:ascii="Times New Roman" w:hAnsi="Times New Roman" w:cs="Times New Roman"/>
          <w:sz w:val="24"/>
          <w:szCs w:val="24"/>
        </w:rPr>
        <w:t>Monter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as executrix of her brother, Robert(q.v.), brought a </w:t>
      </w:r>
    </w:p>
    <w:p w:rsidR="00B00F11" w:rsidRDefault="00B00F11" w:rsidP="00B00F11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plaint of debt against him, William Annesley of </w:t>
      </w:r>
      <w:proofErr w:type="spellStart"/>
      <w:r>
        <w:rPr>
          <w:rFonts w:ascii="Times New Roman" w:hAnsi="Times New Roman" w:cs="Times New Roman"/>
          <w:sz w:val="24"/>
          <w:szCs w:val="24"/>
        </w:rPr>
        <w:t>Tilehurst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John </w:t>
      </w:r>
    </w:p>
    <w:p w:rsidR="00B00F11" w:rsidRDefault="00B00F11" w:rsidP="00B00F1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Verney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Deacon of Lichfield(q.v.),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Neuport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Stockton(q.v.) and</w:t>
      </w:r>
    </w:p>
    <w:p w:rsidR="00B00F11" w:rsidRDefault="00B00F11" w:rsidP="00B00F11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Hallum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London(q.v.).</w:t>
      </w:r>
    </w:p>
    <w:p w:rsidR="00B00F11" w:rsidRDefault="00B00F11" w:rsidP="00B00F11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hyperlink r:id="rId7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191A08" w:rsidRDefault="00191A08" w:rsidP="00191A0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91A08" w:rsidRDefault="00191A08" w:rsidP="00191A0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91A08" w:rsidRDefault="00191A08" w:rsidP="00191A0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</w:t>
      </w:r>
      <w:r w:rsidRPr="000615F6">
        <w:rPr>
          <w:rFonts w:ascii="Times New Roman" w:hAnsi="Times New Roman" w:cs="Times New Roman"/>
          <w:sz w:val="24"/>
          <w:szCs w:val="24"/>
        </w:rPr>
        <w:t xml:space="preserve"> December 2015</w:t>
      </w:r>
    </w:p>
    <w:p w:rsidR="00B00F11" w:rsidRDefault="00B00F11" w:rsidP="00191A0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April 2016</w:t>
      </w:r>
      <w:bookmarkStart w:id="0" w:name="_GoBack"/>
      <w:bookmarkEnd w:id="0"/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D5B8A" w:rsidRPr="00564E3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1A08" w:rsidRDefault="00191A08" w:rsidP="00564E3C">
      <w:pPr>
        <w:spacing w:after="0" w:line="240" w:lineRule="auto"/>
      </w:pPr>
      <w:r>
        <w:separator/>
      </w:r>
    </w:p>
  </w:endnote>
  <w:endnote w:type="continuationSeparator" w:id="0">
    <w:p w:rsidR="00191A08" w:rsidRDefault="00191A08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B00F11">
      <w:rPr>
        <w:rFonts w:ascii="Times New Roman" w:hAnsi="Times New Roman" w:cs="Times New Roman"/>
        <w:noProof/>
        <w:sz w:val="24"/>
        <w:szCs w:val="24"/>
      </w:rPr>
      <w:t>22 April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1A08" w:rsidRDefault="00191A08" w:rsidP="00564E3C">
      <w:pPr>
        <w:spacing w:after="0" w:line="240" w:lineRule="auto"/>
      </w:pPr>
      <w:r>
        <w:separator/>
      </w:r>
    </w:p>
  </w:footnote>
  <w:footnote w:type="continuationSeparator" w:id="0">
    <w:p w:rsidR="00191A08" w:rsidRDefault="00191A08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A08"/>
    <w:rsid w:val="00191A08"/>
    <w:rsid w:val="00372DC6"/>
    <w:rsid w:val="00564E3C"/>
    <w:rsid w:val="0064591D"/>
    <w:rsid w:val="00B00F11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098037"/>
  <w15:chartTrackingRefBased/>
  <w15:docId w15:val="{FACFE89E-B1EE-439A-A1B1-02116E6A6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191A0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399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2016-02-05T22:44:00Z</dcterms:created>
  <dcterms:modified xsi:type="dcterms:W3CDTF">2016-04-22T07:40:00Z</dcterms:modified>
</cp:coreProperties>
</file>