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437" w:rsidRDefault="00CB4437" w:rsidP="00CB4437">
      <w:pPr>
        <w:pStyle w:val="NoSpacing"/>
        <w:jc w:val="both"/>
      </w:pPr>
      <w:r>
        <w:rPr>
          <w:u w:val="single"/>
        </w:rPr>
        <w:t>Roger COPCY</w:t>
      </w:r>
      <w:r>
        <w:t xml:space="preserve">      (d.1461-2)</w:t>
      </w:r>
    </w:p>
    <w:p w:rsidR="00CB4437" w:rsidRDefault="00CB4437" w:rsidP="00CB4437">
      <w:pPr>
        <w:pStyle w:val="NoSpacing"/>
        <w:jc w:val="both"/>
      </w:pPr>
      <w:proofErr w:type="gramStart"/>
      <w:r>
        <w:t>of</w:t>
      </w:r>
      <w:proofErr w:type="gramEnd"/>
      <w:r>
        <w:t xml:space="preserve"> Brockley.</w:t>
      </w:r>
    </w:p>
    <w:p w:rsidR="00CB4437" w:rsidRDefault="00CB4437" w:rsidP="00CB4437">
      <w:pPr>
        <w:pStyle w:val="NoSpacing"/>
        <w:jc w:val="both"/>
      </w:pPr>
    </w:p>
    <w:p w:rsidR="00CB4437" w:rsidRDefault="00CB4437" w:rsidP="00CB4437">
      <w:pPr>
        <w:pStyle w:val="NoSpacing"/>
        <w:jc w:val="both"/>
      </w:pPr>
    </w:p>
    <w:p w:rsidR="00CB4437" w:rsidRDefault="00CB4437" w:rsidP="00CB4437">
      <w:pPr>
        <w:pStyle w:val="NoSpacing"/>
        <w:jc w:val="both"/>
      </w:pPr>
      <w:r>
        <w:t>26 Nov.1461</w:t>
      </w:r>
      <w:r>
        <w:tab/>
        <w:t>He made his Will.  (Redstone p.83)</w:t>
      </w:r>
    </w:p>
    <w:p w:rsidR="00CB4437" w:rsidRDefault="00CB4437" w:rsidP="00CB4437">
      <w:pPr>
        <w:pStyle w:val="NoSpacing"/>
        <w:jc w:val="both"/>
      </w:pPr>
      <w:r>
        <w:t>10 Feb.1462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CB4437" w:rsidRDefault="00CB4437" w:rsidP="00CB4437">
      <w:pPr>
        <w:pStyle w:val="NoSpacing"/>
        <w:jc w:val="both"/>
      </w:pPr>
    </w:p>
    <w:p w:rsidR="00CB4437" w:rsidRDefault="00CB4437" w:rsidP="00CB4437">
      <w:pPr>
        <w:pStyle w:val="NoSpacing"/>
        <w:jc w:val="both"/>
      </w:pPr>
    </w:p>
    <w:p w:rsidR="00CB4437" w:rsidRDefault="00CB4437" w:rsidP="00CB4437">
      <w:pPr>
        <w:pStyle w:val="NoSpacing"/>
        <w:jc w:val="both"/>
      </w:pPr>
      <w:r>
        <w:t>16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437" w:rsidRDefault="00CB4437" w:rsidP="00920DE3">
      <w:pPr>
        <w:spacing w:after="0" w:line="240" w:lineRule="auto"/>
      </w:pPr>
      <w:r>
        <w:separator/>
      </w:r>
    </w:p>
  </w:endnote>
  <w:endnote w:type="continuationSeparator" w:id="0">
    <w:p w:rsidR="00CB4437" w:rsidRDefault="00CB44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437" w:rsidRDefault="00CB4437" w:rsidP="00920DE3">
      <w:pPr>
        <w:spacing w:after="0" w:line="240" w:lineRule="auto"/>
      </w:pPr>
      <w:r>
        <w:separator/>
      </w:r>
    </w:p>
  </w:footnote>
  <w:footnote w:type="continuationSeparator" w:id="0">
    <w:p w:rsidR="00CB4437" w:rsidRDefault="00CB44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437"/>
    <w:rsid w:val="00120749"/>
    <w:rsid w:val="00624CAE"/>
    <w:rsid w:val="00920DE3"/>
    <w:rsid w:val="00C009D8"/>
    <w:rsid w:val="00CB443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2015-06-24T19:38:00Z</dcterms:created>
  <dcterms:modified xsi:type="dcterms:W3CDTF">2015-06-24T19:39:00Z</dcterms:modified>
</cp:coreProperties>
</file>