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3E1CA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COOKE</w:t>
      </w:r>
      <w:r>
        <w:rPr>
          <w:rFonts w:ascii="Times New Roman" w:hAnsi="Times New Roman" w:cs="Times New Roman"/>
          <w:lang w:val="en-US"/>
        </w:rPr>
        <w:t xml:space="preserve">       (fl.1473)</w:t>
      </w:r>
    </w:p>
    <w:p w14:paraId="464A055B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Uffington</w:t>
      </w:r>
      <w:proofErr w:type="spellEnd"/>
      <w:r>
        <w:rPr>
          <w:rFonts w:ascii="Times New Roman" w:hAnsi="Times New Roman" w:cs="Times New Roman"/>
          <w:lang w:val="en-US"/>
        </w:rPr>
        <w:t>, Lincolnshire. Husbandman.</w:t>
      </w:r>
    </w:p>
    <w:p w14:paraId="20BC6162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</w:p>
    <w:p w14:paraId="75F0A099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</w:p>
    <w:p w14:paraId="2B4E1009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Simon Hareby(q.v.) brought a plaint of trespass against him and 5 others.</w:t>
      </w:r>
    </w:p>
    <w:p w14:paraId="6CC9E5E2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E4E79">
          <w:rPr>
            <w:rStyle w:val="Hyperlink"/>
            <w:rFonts w:ascii="Times New Roman" w:hAnsi="Times New Roman" w:cs="Times New Roman"/>
            <w:lang w:val="en-US"/>
          </w:rPr>
          <w:t>https://waalt.uh.edu/index.php/KB27/846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8850D49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</w:p>
    <w:p w14:paraId="435B5880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</w:p>
    <w:p w14:paraId="225EFC12" w14:textId="77777777" w:rsidR="00456D58" w:rsidRDefault="00456D58" w:rsidP="00456D5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February 2026</w:t>
      </w:r>
    </w:p>
    <w:p w14:paraId="456EE2A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F37B4" w14:textId="77777777" w:rsidR="0061537D" w:rsidRDefault="0061537D" w:rsidP="00086E2C">
      <w:pPr>
        <w:spacing w:after="0" w:line="240" w:lineRule="auto"/>
      </w:pPr>
      <w:r>
        <w:separator/>
      </w:r>
    </w:p>
  </w:endnote>
  <w:endnote w:type="continuationSeparator" w:id="0">
    <w:p w14:paraId="4A7CF555" w14:textId="77777777" w:rsidR="0061537D" w:rsidRDefault="0061537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D0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E2D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C83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B6FD" w14:textId="77777777" w:rsidR="0061537D" w:rsidRDefault="0061537D" w:rsidP="00086E2C">
      <w:pPr>
        <w:spacing w:after="0" w:line="240" w:lineRule="auto"/>
      </w:pPr>
      <w:r>
        <w:separator/>
      </w:r>
    </w:p>
  </w:footnote>
  <w:footnote w:type="continuationSeparator" w:id="0">
    <w:p w14:paraId="0090C550" w14:textId="77777777" w:rsidR="0061537D" w:rsidRDefault="0061537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AE4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1B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E4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58"/>
    <w:rsid w:val="00086E2C"/>
    <w:rsid w:val="000A2E7A"/>
    <w:rsid w:val="002244B7"/>
    <w:rsid w:val="00314D94"/>
    <w:rsid w:val="00456D58"/>
    <w:rsid w:val="0061537D"/>
    <w:rsid w:val="00617568"/>
    <w:rsid w:val="0069235C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B2605"/>
  <w15:chartTrackingRefBased/>
  <w15:docId w15:val="{B2B8A65F-9585-4044-A41C-13705409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6D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6D5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2026-02-15T20:18:00Z</dcterms:created>
  <dcterms:modified xsi:type="dcterms:W3CDTF">2026-02-15T20:18:00Z</dcterms:modified>
</cp:coreProperties>
</file>