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C8D03" w14:textId="77777777" w:rsidR="005260D8" w:rsidRDefault="005260D8" w:rsidP="005260D8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William COOK</w:t>
      </w:r>
      <w:r>
        <w:rPr>
          <w:rFonts w:cs="Times New Roman"/>
          <w:lang w:val="en-US"/>
        </w:rPr>
        <w:t xml:space="preserve">        (fl.1494)</w:t>
      </w:r>
    </w:p>
    <w:p w14:paraId="657A6123" w14:textId="77777777" w:rsidR="005260D8" w:rsidRDefault="005260D8" w:rsidP="005260D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London. Yeoman.</w:t>
      </w:r>
    </w:p>
    <w:p w14:paraId="22ED6CA2" w14:textId="77777777" w:rsidR="005260D8" w:rsidRDefault="005260D8" w:rsidP="005260D8">
      <w:pPr>
        <w:pStyle w:val="NoSpacing"/>
        <w:rPr>
          <w:rFonts w:cs="Times New Roman"/>
          <w:lang w:val="en-US"/>
        </w:rPr>
      </w:pPr>
    </w:p>
    <w:p w14:paraId="096D526E" w14:textId="77777777" w:rsidR="005260D8" w:rsidRDefault="005260D8" w:rsidP="005260D8">
      <w:pPr>
        <w:pStyle w:val="NoSpacing"/>
        <w:rPr>
          <w:rFonts w:cs="Times New Roman"/>
          <w:lang w:val="en-US"/>
        </w:rPr>
      </w:pPr>
    </w:p>
    <w:p w14:paraId="41FFF5B1" w14:textId="77777777" w:rsidR="005260D8" w:rsidRDefault="005260D8" w:rsidP="005260D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1494</w:t>
      </w:r>
      <w:r>
        <w:rPr>
          <w:rFonts w:cs="Times New Roman"/>
          <w:lang w:val="en-US"/>
        </w:rPr>
        <w:tab/>
        <w:t>The King brought a plaint against him and 4 others for breaking a peace bond</w:t>
      </w:r>
    </w:p>
    <w:p w14:paraId="138155D4" w14:textId="77777777" w:rsidR="005260D8" w:rsidRDefault="005260D8" w:rsidP="005260D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towards William Bowyer, cutler(q.v.).</w:t>
      </w:r>
    </w:p>
    <w:p w14:paraId="63C66747" w14:textId="77777777" w:rsidR="005260D8" w:rsidRDefault="005260D8" w:rsidP="005260D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377B53">
          <w:rPr>
            <w:rStyle w:val="Hyperlink"/>
            <w:rFonts w:cs="Times New Roman"/>
            <w:lang w:val="en-US"/>
          </w:rPr>
          <w:t>https://waalt.uh.edu/index.php/KB27/930</w:t>
        </w:r>
      </w:hyperlink>
      <w:r>
        <w:rPr>
          <w:rFonts w:cs="Times New Roman"/>
          <w:lang w:val="en-US"/>
        </w:rPr>
        <w:t xml:space="preserve"> )</w:t>
      </w:r>
    </w:p>
    <w:p w14:paraId="4D74F0A6" w14:textId="77777777" w:rsidR="005260D8" w:rsidRDefault="005260D8" w:rsidP="005260D8">
      <w:pPr>
        <w:pStyle w:val="NoSpacing"/>
        <w:rPr>
          <w:rFonts w:cs="Times New Roman"/>
          <w:lang w:val="en-US"/>
        </w:rPr>
      </w:pPr>
    </w:p>
    <w:p w14:paraId="1A40F2B0" w14:textId="77777777" w:rsidR="005260D8" w:rsidRDefault="005260D8" w:rsidP="005260D8">
      <w:pPr>
        <w:pStyle w:val="NoSpacing"/>
        <w:rPr>
          <w:rFonts w:cs="Times New Roman"/>
          <w:lang w:val="en-US"/>
        </w:rPr>
      </w:pPr>
    </w:p>
    <w:p w14:paraId="48AB105F" w14:textId="77777777" w:rsidR="005260D8" w:rsidRDefault="005260D8" w:rsidP="005260D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4 May 2026</w:t>
      </w:r>
    </w:p>
    <w:p w14:paraId="3D301D0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5197C" w14:textId="77777777" w:rsidR="00AD3C9E" w:rsidRDefault="00AD3C9E" w:rsidP="00086E2C">
      <w:pPr>
        <w:spacing w:after="0" w:line="240" w:lineRule="auto"/>
      </w:pPr>
      <w:r>
        <w:separator/>
      </w:r>
    </w:p>
  </w:endnote>
  <w:endnote w:type="continuationSeparator" w:id="0">
    <w:p w14:paraId="7206C962" w14:textId="77777777" w:rsidR="00AD3C9E" w:rsidRDefault="00AD3C9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803F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D72F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A28C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9AB86" w14:textId="77777777" w:rsidR="00AD3C9E" w:rsidRDefault="00AD3C9E" w:rsidP="00086E2C">
      <w:pPr>
        <w:spacing w:after="0" w:line="240" w:lineRule="auto"/>
      </w:pPr>
      <w:r>
        <w:separator/>
      </w:r>
    </w:p>
  </w:footnote>
  <w:footnote w:type="continuationSeparator" w:id="0">
    <w:p w14:paraId="751E01C8" w14:textId="77777777" w:rsidR="00AD3C9E" w:rsidRDefault="00AD3C9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E27A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E02F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0C9D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D8"/>
    <w:rsid w:val="00086E2C"/>
    <w:rsid w:val="000A2E7A"/>
    <w:rsid w:val="002244B7"/>
    <w:rsid w:val="00314D94"/>
    <w:rsid w:val="00417A51"/>
    <w:rsid w:val="005260D8"/>
    <w:rsid w:val="005435B9"/>
    <w:rsid w:val="00617568"/>
    <w:rsid w:val="006E68FA"/>
    <w:rsid w:val="008E56AD"/>
    <w:rsid w:val="00AD3C9E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33798"/>
  <w15:chartTrackingRefBased/>
  <w15:docId w15:val="{AC0A7C77-0134-4EE5-8ED0-D646C5364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260D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2026-05-05T06:31:00Z</dcterms:created>
  <dcterms:modified xsi:type="dcterms:W3CDTF">2026-05-05T06:32:00Z</dcterms:modified>
</cp:coreProperties>
</file>