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C71A7C" w14:textId="77777777" w:rsidR="005274BE" w:rsidRDefault="005274BE" w:rsidP="005274BE">
      <w:pPr>
        <w:pStyle w:val="NoSpacing"/>
        <w:rPr>
          <w:rFonts w:cs="Times New Roman"/>
          <w:lang w:val="en-US"/>
        </w:rPr>
      </w:pPr>
      <w:r>
        <w:rPr>
          <w:rFonts w:cs="Times New Roman"/>
          <w:u w:val="single"/>
          <w:lang w:val="en-US"/>
        </w:rPr>
        <w:t>Thomas COOK</w:t>
      </w:r>
      <w:r>
        <w:rPr>
          <w:rFonts w:cs="Times New Roman"/>
          <w:lang w:val="en-US"/>
        </w:rPr>
        <w:t xml:space="preserve">      (fl.1417)</w:t>
      </w:r>
    </w:p>
    <w:p w14:paraId="124FC8E9" w14:textId="77777777" w:rsidR="005274BE" w:rsidRDefault="005274BE" w:rsidP="005274BE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>Archer.</w:t>
      </w:r>
    </w:p>
    <w:p w14:paraId="19DB5F86" w14:textId="77777777" w:rsidR="005274BE" w:rsidRDefault="005274BE" w:rsidP="005274BE">
      <w:pPr>
        <w:pStyle w:val="NoSpacing"/>
        <w:rPr>
          <w:rFonts w:cs="Times New Roman"/>
          <w:lang w:val="en-US"/>
        </w:rPr>
      </w:pPr>
    </w:p>
    <w:p w14:paraId="0FEC5918" w14:textId="77777777" w:rsidR="005274BE" w:rsidRDefault="005274BE" w:rsidP="005274BE">
      <w:pPr>
        <w:pStyle w:val="NoSpacing"/>
        <w:rPr>
          <w:rFonts w:cs="Times New Roman"/>
          <w:lang w:val="en-US"/>
        </w:rPr>
      </w:pPr>
    </w:p>
    <w:p w14:paraId="7922B725" w14:textId="77777777" w:rsidR="005274BE" w:rsidRDefault="005274BE" w:rsidP="005274BE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  <w:t>1417</w:t>
      </w:r>
      <w:r>
        <w:rPr>
          <w:rFonts w:cs="Times New Roman"/>
          <w:lang w:val="en-US"/>
        </w:rPr>
        <w:tab/>
        <w:t xml:space="preserve">He was on the expedition to France under the command of Thomas </w:t>
      </w:r>
    </w:p>
    <w:p w14:paraId="43D906F2" w14:textId="77777777" w:rsidR="005274BE" w:rsidRDefault="005274BE" w:rsidP="005274BE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</w:r>
      <w:r>
        <w:rPr>
          <w:rFonts w:cs="Times New Roman"/>
          <w:lang w:val="en-US"/>
        </w:rPr>
        <w:tab/>
        <w:t>Montague, Earl of Salisbury(q.v.).</w:t>
      </w:r>
    </w:p>
    <w:p w14:paraId="77EC392B" w14:textId="77777777" w:rsidR="005274BE" w:rsidRDefault="005274BE" w:rsidP="005274BE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</w:r>
      <w:r>
        <w:rPr>
          <w:rFonts w:cs="Times New Roman"/>
          <w:lang w:val="en-US"/>
        </w:rPr>
        <w:tab/>
        <w:t>(ref. T.N.A., E101/51/2, m10, from the AHRC-funded ‘The Soldier in Later</w:t>
      </w:r>
    </w:p>
    <w:p w14:paraId="3C5A1CDC" w14:textId="77777777" w:rsidR="005274BE" w:rsidRDefault="005274BE" w:rsidP="005274BE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</w:r>
      <w:r>
        <w:rPr>
          <w:rFonts w:cs="Times New Roman"/>
          <w:lang w:val="en-US"/>
        </w:rPr>
        <w:tab/>
        <w:t xml:space="preserve">Medieval England Online Database’ </w:t>
      </w:r>
      <w:hyperlink r:id="rId6" w:history="1">
        <w:r w:rsidRPr="003D3C33">
          <w:rPr>
            <w:rStyle w:val="Hyperlink"/>
            <w:rFonts w:cs="Times New Roman"/>
            <w:lang w:val="en-US"/>
          </w:rPr>
          <w:t>www.medievalsoldier.org</w:t>
        </w:r>
      </w:hyperlink>
      <w:r>
        <w:rPr>
          <w:rFonts w:cs="Times New Roman"/>
          <w:lang w:val="en-US"/>
        </w:rPr>
        <w:t>, accessed</w:t>
      </w:r>
    </w:p>
    <w:p w14:paraId="6811EFAC" w14:textId="77777777" w:rsidR="005274BE" w:rsidRDefault="005274BE" w:rsidP="005274BE">
      <w:pPr>
        <w:pStyle w:val="NoSpacing"/>
        <w:jc w:val="both"/>
        <w:rPr>
          <w:rFonts w:cs="Times New Roman"/>
          <w:lang w:val="en-US"/>
        </w:rPr>
      </w:pPr>
      <w:r>
        <w:rPr>
          <w:rFonts w:cs="Times New Roman"/>
          <w:lang w:val="en-US"/>
        </w:rPr>
        <w:tab/>
      </w:r>
      <w:r>
        <w:rPr>
          <w:rFonts w:cs="Times New Roman"/>
          <w:lang w:val="en-US"/>
        </w:rPr>
        <w:tab/>
        <w:t>19 April 2020)</w:t>
      </w:r>
    </w:p>
    <w:p w14:paraId="13248BD4" w14:textId="77777777" w:rsidR="005274BE" w:rsidRDefault="005274BE" w:rsidP="005274BE">
      <w:pPr>
        <w:pStyle w:val="NoSpacing"/>
        <w:ind w:left="720" w:hanging="720"/>
        <w:jc w:val="both"/>
        <w:rPr>
          <w:rFonts w:cs="Times New Roman"/>
          <w:lang w:val="en-US"/>
        </w:rPr>
      </w:pPr>
    </w:p>
    <w:p w14:paraId="7C14FE88" w14:textId="77777777" w:rsidR="005274BE" w:rsidRDefault="005274BE" w:rsidP="005274BE">
      <w:pPr>
        <w:pStyle w:val="NoSpacing"/>
        <w:ind w:left="720" w:hanging="720"/>
        <w:jc w:val="both"/>
        <w:rPr>
          <w:rFonts w:cs="Times New Roman"/>
          <w:lang w:val="en-US"/>
        </w:rPr>
      </w:pPr>
    </w:p>
    <w:p w14:paraId="4C75A24A" w14:textId="77777777" w:rsidR="005274BE" w:rsidRDefault="005274BE" w:rsidP="005274BE">
      <w:pPr>
        <w:pStyle w:val="NoSpacing"/>
        <w:ind w:left="720" w:hanging="720"/>
        <w:jc w:val="both"/>
        <w:rPr>
          <w:rFonts w:cs="Times New Roman"/>
          <w:lang w:val="en-US"/>
        </w:rPr>
      </w:pPr>
      <w:r>
        <w:rPr>
          <w:rFonts w:cs="Times New Roman"/>
          <w:lang w:val="en-US"/>
        </w:rPr>
        <w:t>6 March 2026</w:t>
      </w:r>
    </w:p>
    <w:p w14:paraId="102016FE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AECFA8" w14:textId="77777777" w:rsidR="00C52433" w:rsidRDefault="00C52433" w:rsidP="00086E2C">
      <w:pPr>
        <w:spacing w:after="0" w:line="240" w:lineRule="auto"/>
      </w:pPr>
      <w:r>
        <w:separator/>
      </w:r>
    </w:p>
  </w:endnote>
  <w:endnote w:type="continuationSeparator" w:id="0">
    <w:p w14:paraId="5FB35234" w14:textId="77777777" w:rsidR="00C52433" w:rsidRDefault="00C52433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D4288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40B00B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59C96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CAFD06" w14:textId="77777777" w:rsidR="00C52433" w:rsidRDefault="00C52433" w:rsidP="00086E2C">
      <w:pPr>
        <w:spacing w:after="0" w:line="240" w:lineRule="auto"/>
      </w:pPr>
      <w:r>
        <w:separator/>
      </w:r>
    </w:p>
  </w:footnote>
  <w:footnote w:type="continuationSeparator" w:id="0">
    <w:p w14:paraId="41336BD0" w14:textId="77777777" w:rsidR="00C52433" w:rsidRDefault="00C52433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B890E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E54C1D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6EB813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4BE"/>
    <w:rsid w:val="00086E2C"/>
    <w:rsid w:val="000A2E7A"/>
    <w:rsid w:val="002244B7"/>
    <w:rsid w:val="00314D94"/>
    <w:rsid w:val="005274BE"/>
    <w:rsid w:val="005435B9"/>
    <w:rsid w:val="00617568"/>
    <w:rsid w:val="006E68FA"/>
    <w:rsid w:val="008E56AD"/>
    <w:rsid w:val="00AF65CA"/>
    <w:rsid w:val="00C52433"/>
    <w:rsid w:val="00E50E54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E6D045"/>
  <w15:chartTrackingRefBased/>
  <w15:docId w15:val="{928AC3DF-67B3-461D-90DD-3ED4F0CC6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5274BE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soldier.or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54</Words>
  <Characters>314</Characters>
  <Application>Microsoft Office Word</Application>
  <DocSecurity>0</DocSecurity>
  <Lines>2</Lines>
  <Paragraphs>1</Paragraphs>
  <ScaleCrop>false</ScaleCrop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2026-05-10T06:44:00Z</dcterms:created>
  <dcterms:modified xsi:type="dcterms:W3CDTF">2026-05-10T06:44:00Z</dcterms:modified>
</cp:coreProperties>
</file>