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957C" w14:textId="77777777" w:rsidR="004606C8" w:rsidRDefault="004606C8" w:rsidP="004606C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Simon COOK</w:t>
      </w:r>
      <w:r>
        <w:rPr>
          <w:rFonts w:ascii="Times New Roman" w:hAnsi="Times New Roman" w:cs="Times New Roman"/>
        </w:rPr>
        <w:t xml:space="preserve">       (fl.1483)</w:t>
      </w:r>
    </w:p>
    <w:p w14:paraId="3EECA9D0" w14:textId="77777777" w:rsidR="004606C8" w:rsidRDefault="004606C8" w:rsidP="004606C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Lavenham, Suffolk. Yeoman.</w:t>
      </w:r>
    </w:p>
    <w:p w14:paraId="183B5C65" w14:textId="77777777" w:rsidR="004606C8" w:rsidRDefault="004606C8" w:rsidP="004606C8">
      <w:pPr>
        <w:pStyle w:val="NoSpacing"/>
        <w:jc w:val="both"/>
        <w:rPr>
          <w:rFonts w:ascii="Times New Roman" w:hAnsi="Times New Roman" w:cs="Times New Roman"/>
        </w:rPr>
      </w:pPr>
    </w:p>
    <w:p w14:paraId="38543B46" w14:textId="77777777" w:rsidR="004606C8" w:rsidRDefault="004606C8" w:rsidP="004606C8">
      <w:pPr>
        <w:pStyle w:val="NoSpacing"/>
        <w:jc w:val="both"/>
        <w:rPr>
          <w:rFonts w:ascii="Times New Roman" w:hAnsi="Times New Roman" w:cs="Times New Roman"/>
        </w:rPr>
      </w:pPr>
    </w:p>
    <w:p w14:paraId="1272C932" w14:textId="77777777" w:rsidR="004606C8" w:rsidRDefault="004606C8" w:rsidP="004606C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Robert Spryng(q.v.) brought a plaint of debt against him.</w:t>
      </w:r>
    </w:p>
    <w:p w14:paraId="589D31B2" w14:textId="77777777" w:rsidR="004606C8" w:rsidRDefault="004606C8" w:rsidP="004606C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1AA0">
        <w:rPr>
          <w:rFonts w:ascii="Times New Roman" w:hAnsi="Times New Roman" w:cs="Times New Roman"/>
        </w:rPr>
        <w:t xml:space="preserve">( </w:t>
      </w:r>
      <w:r w:rsidRPr="008A6714">
        <w:rPr>
          <w:rFonts w:ascii="Times New Roman" w:hAnsi="Times New Roman" w:cs="Times New Roman"/>
          <w:color w:val="0F4761" w:themeColor="accent1" w:themeShade="BF"/>
          <w:u w:val="single"/>
        </w:rPr>
        <w:t>http://aalt.law.uh.edu/Indices/CP40Indices/CP40no883Pl.htm</w:t>
      </w:r>
      <w:r w:rsidRPr="00461AA0">
        <w:rPr>
          <w:rFonts w:ascii="Times New Roman" w:hAnsi="Times New Roman" w:cs="Times New Roman"/>
        </w:rPr>
        <w:t xml:space="preserve"> )</w:t>
      </w:r>
    </w:p>
    <w:p w14:paraId="21884BCA" w14:textId="77777777" w:rsidR="004606C8" w:rsidRDefault="004606C8" w:rsidP="004606C8">
      <w:pPr>
        <w:pStyle w:val="NoSpacing"/>
        <w:jc w:val="both"/>
        <w:rPr>
          <w:rFonts w:ascii="Times New Roman" w:hAnsi="Times New Roman" w:cs="Times New Roman"/>
        </w:rPr>
      </w:pPr>
    </w:p>
    <w:p w14:paraId="04D03ADC" w14:textId="77777777" w:rsidR="004606C8" w:rsidRDefault="004606C8" w:rsidP="004606C8">
      <w:pPr>
        <w:pStyle w:val="NoSpacing"/>
        <w:jc w:val="both"/>
        <w:rPr>
          <w:rFonts w:ascii="Times New Roman" w:hAnsi="Times New Roman" w:cs="Times New Roman"/>
        </w:rPr>
      </w:pPr>
    </w:p>
    <w:p w14:paraId="436EBF6C" w14:textId="77777777" w:rsidR="004606C8" w:rsidRDefault="004606C8" w:rsidP="004606C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February 2026</w:t>
      </w:r>
    </w:p>
    <w:p w14:paraId="7A88FF7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E9DBA" w14:textId="77777777" w:rsidR="000D215B" w:rsidRDefault="000D215B" w:rsidP="00086E2C">
      <w:pPr>
        <w:spacing w:after="0" w:line="240" w:lineRule="auto"/>
      </w:pPr>
      <w:r>
        <w:separator/>
      </w:r>
    </w:p>
  </w:endnote>
  <w:endnote w:type="continuationSeparator" w:id="0">
    <w:p w14:paraId="28D4F60F" w14:textId="77777777" w:rsidR="000D215B" w:rsidRDefault="000D215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8BE7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66DC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46A3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A9EBC" w14:textId="77777777" w:rsidR="000D215B" w:rsidRDefault="000D215B" w:rsidP="00086E2C">
      <w:pPr>
        <w:spacing w:after="0" w:line="240" w:lineRule="auto"/>
      </w:pPr>
      <w:r>
        <w:separator/>
      </w:r>
    </w:p>
  </w:footnote>
  <w:footnote w:type="continuationSeparator" w:id="0">
    <w:p w14:paraId="67004533" w14:textId="77777777" w:rsidR="000D215B" w:rsidRDefault="000D215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922D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1A00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036E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6C8"/>
    <w:rsid w:val="00086E2C"/>
    <w:rsid w:val="000A2E7A"/>
    <w:rsid w:val="000D215B"/>
    <w:rsid w:val="002244B7"/>
    <w:rsid w:val="00314D94"/>
    <w:rsid w:val="004606C8"/>
    <w:rsid w:val="00617568"/>
    <w:rsid w:val="006550B9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3A9BC"/>
  <w15:chartTrackingRefBased/>
  <w15:docId w15:val="{886ACE5F-4961-4BBA-AC7F-BF01F52E4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606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25</Words>
  <Characters>182</Characters>
  <Application>Microsoft Office Word</Application>
  <DocSecurity>0</DocSecurity>
  <Lines>9</Lines>
  <Paragraphs>5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2026-03-10T21:09:00Z</dcterms:created>
  <dcterms:modified xsi:type="dcterms:W3CDTF">2026-03-10T21:09:00Z</dcterms:modified>
</cp:coreProperties>
</file>