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28B2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7C87F88C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757026E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04FB45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286094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0A0DF7CB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54E7DB0C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5DCB2CF4" w14:textId="77777777" w:rsidR="003957ED" w:rsidRDefault="003957ED" w:rsidP="00395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688856D" w14:textId="77777777" w:rsidR="003957ED" w:rsidRDefault="003957ED" w:rsidP="003957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4E7378F1" w14:textId="77777777" w:rsidR="003957ED" w:rsidRDefault="003957ED" w:rsidP="003957E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F3A74B" w14:textId="77777777" w:rsidR="003957ED" w:rsidRDefault="003957ED" w:rsidP="003957E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65B7BF" w14:textId="77777777" w:rsidR="003957ED" w:rsidRDefault="003957ED" w:rsidP="003957E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March 2026</w:t>
      </w:r>
    </w:p>
    <w:p w14:paraId="2CF614B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192E7" w14:textId="77777777" w:rsidR="00003331" w:rsidRDefault="00003331" w:rsidP="00086E2C">
      <w:pPr>
        <w:spacing w:after="0" w:line="240" w:lineRule="auto"/>
      </w:pPr>
      <w:r>
        <w:separator/>
      </w:r>
    </w:p>
  </w:endnote>
  <w:endnote w:type="continuationSeparator" w:id="0">
    <w:p w14:paraId="13D56E83" w14:textId="77777777" w:rsidR="00003331" w:rsidRDefault="000033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42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0B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59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4ADA" w14:textId="77777777" w:rsidR="00003331" w:rsidRDefault="00003331" w:rsidP="00086E2C">
      <w:pPr>
        <w:spacing w:after="0" w:line="240" w:lineRule="auto"/>
      </w:pPr>
      <w:r>
        <w:separator/>
      </w:r>
    </w:p>
  </w:footnote>
  <w:footnote w:type="continuationSeparator" w:id="0">
    <w:p w14:paraId="372AE29E" w14:textId="77777777" w:rsidR="00003331" w:rsidRDefault="000033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E05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DF9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62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ED"/>
    <w:rsid w:val="00003331"/>
    <w:rsid w:val="00086E2C"/>
    <w:rsid w:val="000A2E7A"/>
    <w:rsid w:val="002244B7"/>
    <w:rsid w:val="00314D94"/>
    <w:rsid w:val="003957ED"/>
    <w:rsid w:val="004B613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9E492"/>
  <w15:chartTrackingRefBased/>
  <w15:docId w15:val="{6A89767A-4D53-4B93-8953-03BCDC2B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957E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957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315</Characters>
  <Application>Microsoft Office Word</Application>
  <DocSecurity>0</DocSecurity>
  <Lines>15</Lines>
  <Paragraphs>11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2026-03-15T21:43:00Z</dcterms:created>
  <dcterms:modified xsi:type="dcterms:W3CDTF">2026-03-15T21:43:00Z</dcterms:modified>
</cp:coreProperties>
</file>