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D6580" w14:textId="77777777" w:rsidR="00856ABA" w:rsidRDefault="00856ABA" w:rsidP="00856AB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COOK</w:t>
      </w:r>
      <w:r>
        <w:rPr>
          <w:rFonts w:cs="Times New Roman"/>
        </w:rPr>
        <w:t xml:space="preserve">       (fl.1462)</w:t>
      </w:r>
    </w:p>
    <w:p w14:paraId="520B8EA1" w14:textId="77777777" w:rsidR="00856ABA" w:rsidRDefault="00856ABA" w:rsidP="00856ABA">
      <w:pPr>
        <w:pStyle w:val="NoSpacing"/>
        <w:rPr>
          <w:rFonts w:cs="Times New Roman"/>
        </w:rPr>
      </w:pPr>
      <w:r>
        <w:rPr>
          <w:rFonts w:cs="Times New Roman"/>
        </w:rPr>
        <w:t xml:space="preserve">Parson of </w:t>
      </w:r>
      <w:proofErr w:type="spellStart"/>
      <w:r>
        <w:rPr>
          <w:rFonts w:cs="Times New Roman"/>
        </w:rPr>
        <w:t>Bromeswell</w:t>
      </w:r>
      <w:proofErr w:type="spellEnd"/>
      <w:r>
        <w:rPr>
          <w:rFonts w:cs="Times New Roman"/>
        </w:rPr>
        <w:t>, Suffolk.</w:t>
      </w:r>
    </w:p>
    <w:p w14:paraId="206B99FF" w14:textId="77777777" w:rsidR="00856ABA" w:rsidRDefault="00856ABA" w:rsidP="00856ABA">
      <w:pPr>
        <w:pStyle w:val="NoSpacing"/>
        <w:rPr>
          <w:rFonts w:cs="Times New Roman"/>
        </w:rPr>
      </w:pPr>
    </w:p>
    <w:p w14:paraId="5AFF8781" w14:textId="77777777" w:rsidR="00856ABA" w:rsidRDefault="00856ABA" w:rsidP="00856ABA">
      <w:pPr>
        <w:pStyle w:val="NoSpacing"/>
        <w:rPr>
          <w:rFonts w:cs="Times New Roman"/>
        </w:rPr>
      </w:pPr>
    </w:p>
    <w:p w14:paraId="17FE3EBA" w14:textId="77777777" w:rsidR="00856ABA" w:rsidRDefault="00856ABA" w:rsidP="00856ABA">
      <w:pPr>
        <w:pStyle w:val="NoSpacing"/>
        <w:rPr>
          <w:rFonts w:cs="Times New Roman"/>
        </w:rPr>
      </w:pPr>
      <w:r>
        <w:rPr>
          <w:rFonts w:cs="Times New Roman"/>
        </w:rPr>
        <w:t>24 Oct.1462</w:t>
      </w:r>
      <w:r>
        <w:rPr>
          <w:rFonts w:cs="Times New Roman"/>
        </w:rPr>
        <w:tab/>
        <w:t>He was pardoned outlawry for not appearing to answer Walter Lyhert,</w:t>
      </w:r>
    </w:p>
    <w:p w14:paraId="0FB91767" w14:textId="77777777" w:rsidR="00856ABA" w:rsidRDefault="00856ABA" w:rsidP="00856AB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Bishop of Norwich(q.v.) touching a debt of £16 13s 4d.</w:t>
      </w:r>
    </w:p>
    <w:p w14:paraId="4AC375E0" w14:textId="77777777" w:rsidR="00856ABA" w:rsidRDefault="00856ABA" w:rsidP="00856AB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1461-67 p.173)</w:t>
      </w:r>
    </w:p>
    <w:p w14:paraId="478DF9B3" w14:textId="77777777" w:rsidR="00856ABA" w:rsidRDefault="00856ABA" w:rsidP="00856ABA">
      <w:pPr>
        <w:pStyle w:val="NoSpacing"/>
        <w:rPr>
          <w:rFonts w:cs="Times New Roman"/>
        </w:rPr>
      </w:pPr>
    </w:p>
    <w:p w14:paraId="2CB13460" w14:textId="77777777" w:rsidR="00856ABA" w:rsidRDefault="00856ABA" w:rsidP="00856ABA">
      <w:pPr>
        <w:pStyle w:val="NoSpacing"/>
        <w:rPr>
          <w:rFonts w:cs="Times New Roman"/>
        </w:rPr>
      </w:pPr>
    </w:p>
    <w:p w14:paraId="25331361" w14:textId="77777777" w:rsidR="00856ABA" w:rsidRDefault="00856ABA" w:rsidP="00856ABA">
      <w:pPr>
        <w:pStyle w:val="NoSpacing"/>
        <w:rPr>
          <w:rFonts w:cs="Times New Roman"/>
        </w:rPr>
      </w:pPr>
      <w:r>
        <w:rPr>
          <w:rFonts w:cs="Times New Roman"/>
        </w:rPr>
        <w:t>3 May 2026</w:t>
      </w:r>
    </w:p>
    <w:p w14:paraId="78C4F9C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D4C8F" w14:textId="77777777" w:rsidR="00BB23B5" w:rsidRDefault="00BB23B5" w:rsidP="00086E2C">
      <w:pPr>
        <w:spacing w:after="0" w:line="240" w:lineRule="auto"/>
      </w:pPr>
      <w:r>
        <w:separator/>
      </w:r>
    </w:p>
  </w:endnote>
  <w:endnote w:type="continuationSeparator" w:id="0">
    <w:p w14:paraId="251665B5" w14:textId="77777777" w:rsidR="00BB23B5" w:rsidRDefault="00BB23B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F1D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07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48D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97BEC" w14:textId="77777777" w:rsidR="00BB23B5" w:rsidRDefault="00BB23B5" w:rsidP="00086E2C">
      <w:pPr>
        <w:spacing w:after="0" w:line="240" w:lineRule="auto"/>
      </w:pPr>
      <w:r>
        <w:separator/>
      </w:r>
    </w:p>
  </w:footnote>
  <w:footnote w:type="continuationSeparator" w:id="0">
    <w:p w14:paraId="677D0DD0" w14:textId="77777777" w:rsidR="00BB23B5" w:rsidRDefault="00BB23B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387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AE3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7E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BA"/>
    <w:rsid w:val="00086E2C"/>
    <w:rsid w:val="000A2E7A"/>
    <w:rsid w:val="002244B7"/>
    <w:rsid w:val="00314D94"/>
    <w:rsid w:val="005435B9"/>
    <w:rsid w:val="00617568"/>
    <w:rsid w:val="006E68FA"/>
    <w:rsid w:val="00856ABA"/>
    <w:rsid w:val="008E56AD"/>
    <w:rsid w:val="00AF5432"/>
    <w:rsid w:val="00AF65CA"/>
    <w:rsid w:val="00BB23B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D741A"/>
  <w15:chartTrackingRefBased/>
  <w15:docId w15:val="{C2D603AD-EE29-47BB-A659-C97C7A83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2026-05-03T14:48:00Z</dcterms:created>
  <dcterms:modified xsi:type="dcterms:W3CDTF">2026-05-03T14:49:00Z</dcterms:modified>
</cp:coreProperties>
</file>