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89DD3" w14:textId="77777777" w:rsidR="008316E5" w:rsidRDefault="008316E5" w:rsidP="008316E5">
      <w:pPr>
        <w:pStyle w:val="NoSpacing"/>
      </w:pPr>
      <w:r>
        <w:rPr>
          <w:u w:val="single"/>
        </w:rPr>
        <w:t>Henry COOK (</w:t>
      </w:r>
      <w:proofErr w:type="gramStart"/>
      <w:r>
        <w:rPr>
          <w:u w:val="single"/>
        </w:rPr>
        <w:t>alias</w:t>
      </w:r>
      <w:proofErr w:type="gramEnd"/>
      <w:r>
        <w:rPr>
          <w:u w:val="single"/>
        </w:rPr>
        <w:t xml:space="preserve"> COKE)</w:t>
      </w:r>
      <w:r>
        <w:t xml:space="preserve">       (fl.1481)</w:t>
      </w:r>
    </w:p>
    <w:p w14:paraId="7D0B6AEF" w14:textId="77777777" w:rsidR="008316E5" w:rsidRDefault="008316E5" w:rsidP="008316E5">
      <w:pPr>
        <w:pStyle w:val="NoSpacing"/>
      </w:pPr>
      <w:r>
        <w:t>of Chesham, Buckinghamshire. Butcher alias husbandman.</w:t>
      </w:r>
    </w:p>
    <w:p w14:paraId="3A125760" w14:textId="77777777" w:rsidR="008316E5" w:rsidRDefault="008316E5" w:rsidP="008316E5">
      <w:pPr>
        <w:pStyle w:val="NoSpacing"/>
      </w:pPr>
    </w:p>
    <w:p w14:paraId="6CAEBDC9" w14:textId="77777777" w:rsidR="008316E5" w:rsidRDefault="008316E5" w:rsidP="008316E5">
      <w:pPr>
        <w:pStyle w:val="NoSpacing"/>
      </w:pPr>
    </w:p>
    <w:p w14:paraId="06B3C5E7" w14:textId="77777777" w:rsidR="008316E5" w:rsidRDefault="008316E5" w:rsidP="008316E5">
      <w:pPr>
        <w:pStyle w:val="NoSpacing"/>
      </w:pPr>
      <w:r>
        <w:t>28 May1481</w:t>
      </w:r>
      <w:r>
        <w:tab/>
        <w:t>He was granted a general pardon.   (C.P.R. 1476-85 p.279)</w:t>
      </w:r>
    </w:p>
    <w:p w14:paraId="39BBE864" w14:textId="77777777" w:rsidR="008316E5" w:rsidRDefault="008316E5" w:rsidP="008316E5">
      <w:pPr>
        <w:pStyle w:val="NoSpacing"/>
      </w:pPr>
    </w:p>
    <w:p w14:paraId="78CF0404" w14:textId="77777777" w:rsidR="008316E5" w:rsidRDefault="008316E5" w:rsidP="008316E5">
      <w:pPr>
        <w:pStyle w:val="NoSpacing"/>
      </w:pPr>
    </w:p>
    <w:p w14:paraId="38D9F66E" w14:textId="77777777" w:rsidR="008316E5" w:rsidRDefault="008316E5" w:rsidP="008316E5">
      <w:pPr>
        <w:pStyle w:val="NoSpacing"/>
      </w:pPr>
      <w:r>
        <w:t>2 March 2026</w:t>
      </w:r>
    </w:p>
    <w:p w14:paraId="6251518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6CDA3" w14:textId="77777777" w:rsidR="00DC4CEB" w:rsidRDefault="00DC4CEB" w:rsidP="00086E2C">
      <w:pPr>
        <w:spacing w:after="0" w:line="240" w:lineRule="auto"/>
      </w:pPr>
      <w:r>
        <w:separator/>
      </w:r>
    </w:p>
  </w:endnote>
  <w:endnote w:type="continuationSeparator" w:id="0">
    <w:p w14:paraId="205E71CD" w14:textId="77777777" w:rsidR="00DC4CEB" w:rsidRDefault="00DC4CE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73F0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6B1A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90F9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3AEE2" w14:textId="77777777" w:rsidR="00DC4CEB" w:rsidRDefault="00DC4CEB" w:rsidP="00086E2C">
      <w:pPr>
        <w:spacing w:after="0" w:line="240" w:lineRule="auto"/>
      </w:pPr>
      <w:r>
        <w:separator/>
      </w:r>
    </w:p>
  </w:footnote>
  <w:footnote w:type="continuationSeparator" w:id="0">
    <w:p w14:paraId="27F6ACE5" w14:textId="77777777" w:rsidR="00DC4CEB" w:rsidRDefault="00DC4CE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DB4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6DDE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97B6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6E5"/>
    <w:rsid w:val="00086E2C"/>
    <w:rsid w:val="000A2E7A"/>
    <w:rsid w:val="002244B7"/>
    <w:rsid w:val="00314D94"/>
    <w:rsid w:val="00617568"/>
    <w:rsid w:val="006E68FA"/>
    <w:rsid w:val="008316E5"/>
    <w:rsid w:val="00CB70EA"/>
    <w:rsid w:val="00DC4CE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6BDD8"/>
  <w15:chartTrackingRefBased/>
  <w15:docId w15:val="{A8CF41FF-5C4C-45D6-8BA5-BA162A46F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316E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27</Words>
  <Characters>155</Characters>
  <Application>Microsoft Office Word</Application>
  <DocSecurity>0</DocSecurity>
  <Lines>11</Lines>
  <Paragraphs>5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2026-03-03T19:35:00Z</dcterms:created>
  <dcterms:modified xsi:type="dcterms:W3CDTF">2026-03-03T19:35:00Z</dcterms:modified>
</cp:coreProperties>
</file>